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D696A4" w14:textId="78700FDF" w:rsidR="000D51B3" w:rsidRPr="004F0C3A" w:rsidRDefault="000D51B3" w:rsidP="000D51B3">
      <w:pPr>
        <w:jc w:val="center"/>
        <w:rPr>
          <w:rFonts w:ascii="Calibri" w:hAnsi="Calibri" w:cs="Calibri"/>
          <w:b/>
          <w:smallCaps/>
          <w:sz w:val="20"/>
          <w:szCs w:val="20"/>
        </w:rPr>
      </w:pPr>
      <w:r>
        <w:rPr>
          <w:rFonts w:ascii="Calibri" w:hAnsi="Calibri"/>
          <w:b/>
          <w:smallCaps/>
          <w:sz w:val="20"/>
        </w:rPr>
        <w:t xml:space="preserve">Order for </w:t>
      </w:r>
      <w:r w:rsidR="002A6DAD" w:rsidRPr="00052F3C">
        <w:rPr>
          <w:rFonts w:ascii="Calibri" w:hAnsi="Calibri"/>
          <w:b/>
          <w:smallCaps/>
          <w:sz w:val="20"/>
        </w:rPr>
        <w:t>redemption</w:t>
      </w:r>
      <w:r>
        <w:rPr>
          <w:rFonts w:ascii="Calibri" w:hAnsi="Calibri"/>
          <w:b/>
          <w:smallCaps/>
          <w:sz w:val="20"/>
        </w:rPr>
        <w:t xml:space="preserve"> of shares № </w:t>
      </w:r>
      <w:bookmarkStart w:id="0" w:name="OrderID"/>
      <w:bookmarkEnd w:id="0"/>
    </w:p>
    <w:p w14:paraId="0F5DF1A4" w14:textId="77777777" w:rsidR="000D51B3" w:rsidRPr="004F0C3A" w:rsidRDefault="000D51B3" w:rsidP="000D51B3">
      <w:pPr>
        <w:jc w:val="center"/>
        <w:rPr>
          <w:rFonts w:ascii="Calibri" w:hAnsi="Calibri" w:cs="Calibri"/>
          <w:b/>
          <w:sz w:val="20"/>
          <w:szCs w:val="20"/>
        </w:rPr>
      </w:pPr>
    </w:p>
    <w:p w14:paraId="220BCED0" w14:textId="77777777" w:rsidR="000D51B3" w:rsidRPr="004F0C3A" w:rsidRDefault="000D51B3" w:rsidP="000D51B3">
      <w:pPr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/>
          <w:b/>
          <w:sz w:val="20"/>
        </w:rPr>
        <w:t xml:space="preserve">Date and time of submission: </w:t>
      </w:r>
      <w:bookmarkStart w:id="1" w:name="OrderDate"/>
      <w:bookmarkEnd w:id="1"/>
    </w:p>
    <w:p w14:paraId="3A09B7D0" w14:textId="77777777" w:rsidR="000D51B3" w:rsidRPr="004F0C3A" w:rsidRDefault="000D51B3" w:rsidP="000D51B3">
      <w:pPr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/>
          <w:b/>
          <w:sz w:val="20"/>
        </w:rPr>
        <w:t xml:space="preserve">Place of submission: </w:t>
      </w:r>
      <w:bookmarkStart w:id="2" w:name="Office"/>
      <w:bookmarkEnd w:id="2"/>
    </w:p>
    <w:p w14:paraId="21DD6D86" w14:textId="77777777" w:rsidR="000D51B3" w:rsidRPr="004F0C3A" w:rsidRDefault="000D51B3" w:rsidP="000D51B3">
      <w:pPr>
        <w:ind w:left="4950" w:right="-468" w:hanging="4950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/>
          <w:b/>
          <w:sz w:val="20"/>
        </w:rPr>
        <w:t>Information about the mutual fund:</w:t>
      </w:r>
      <w:r>
        <w:tab/>
      </w:r>
      <w:r>
        <w:rPr>
          <w:rFonts w:ascii="Calibri" w:hAnsi="Calibri"/>
          <w:b/>
          <w:sz w:val="20"/>
        </w:rPr>
        <w:t>Information about the managing company:</w:t>
      </w:r>
    </w:p>
    <w:p w14:paraId="46BF61AE" w14:textId="77777777" w:rsidR="000D51B3" w:rsidRPr="004F0C3A" w:rsidRDefault="000D51B3" w:rsidP="000D51B3">
      <w:pPr>
        <w:autoSpaceDE w:val="0"/>
        <w:autoSpaceDN w:val="0"/>
        <w:adjustRightInd w:val="0"/>
        <w:ind w:left="4950" w:hanging="4950"/>
        <w:rPr>
          <w:rFonts w:ascii="Calibri" w:hAnsi="Calibri" w:cs="Calibri"/>
          <w:sz w:val="20"/>
          <w:szCs w:val="20"/>
        </w:rPr>
      </w:pPr>
      <w:bookmarkStart w:id="3" w:name="Fund_Name"/>
      <w:bookmarkEnd w:id="3"/>
      <w:r>
        <w:tab/>
      </w:r>
      <w:r>
        <w:tab/>
      </w:r>
      <w:bookmarkStart w:id="4" w:name="UD_Name"/>
      <w:bookmarkEnd w:id="4"/>
    </w:p>
    <w:p w14:paraId="37132C4C" w14:textId="77777777" w:rsidR="000D51B3" w:rsidRPr="00ED6C20" w:rsidRDefault="000D51B3" w:rsidP="000D51B3">
      <w:pPr>
        <w:autoSpaceDE w:val="0"/>
        <w:autoSpaceDN w:val="0"/>
        <w:adjustRightInd w:val="0"/>
        <w:ind w:left="4950" w:right="-288" w:hanging="4950"/>
        <w:rPr>
          <w:rFonts w:ascii="Calibri" w:hAnsi="Calibri" w:cs="Calibri"/>
          <w:sz w:val="20"/>
          <w:szCs w:val="20"/>
        </w:rPr>
      </w:pPr>
      <w:r>
        <w:rPr>
          <w:rFonts w:ascii="Calibri" w:hAnsi="Calibri"/>
          <w:sz w:val="20"/>
        </w:rPr>
        <w:t xml:space="preserve">Address: </w:t>
      </w:r>
      <w:bookmarkStart w:id="5" w:name="Fund_City"/>
      <w:bookmarkEnd w:id="5"/>
      <w:r>
        <w:rPr>
          <w:rFonts w:ascii="Calibri" w:hAnsi="Calibri"/>
          <w:sz w:val="20"/>
        </w:rPr>
        <w:t xml:space="preserve"> </w:t>
      </w:r>
      <w:r>
        <w:tab/>
      </w:r>
      <w:r>
        <w:rPr>
          <w:rFonts w:ascii="Calibri" w:hAnsi="Calibri"/>
          <w:sz w:val="20"/>
        </w:rPr>
        <w:t xml:space="preserve">Address: </w:t>
      </w:r>
      <w:bookmarkStart w:id="6" w:name="UD_City"/>
      <w:bookmarkEnd w:id="6"/>
    </w:p>
    <w:p w14:paraId="75974283" w14:textId="77777777" w:rsidR="000D51B3" w:rsidRPr="00ED6C20" w:rsidRDefault="000D51B3" w:rsidP="000D51B3">
      <w:pPr>
        <w:autoSpaceDE w:val="0"/>
        <w:autoSpaceDN w:val="0"/>
        <w:adjustRightInd w:val="0"/>
        <w:ind w:left="4950" w:right="-288" w:hanging="4950"/>
        <w:rPr>
          <w:rFonts w:ascii="Calibri" w:hAnsi="Calibri" w:cs="Calibri"/>
          <w:sz w:val="20"/>
          <w:szCs w:val="20"/>
        </w:rPr>
      </w:pPr>
      <w:bookmarkStart w:id="7" w:name="Fund_Address"/>
      <w:bookmarkEnd w:id="7"/>
      <w:r>
        <w:tab/>
      </w:r>
      <w:r>
        <w:tab/>
      </w:r>
      <w:bookmarkStart w:id="8" w:name="UD_Address"/>
      <w:bookmarkEnd w:id="8"/>
    </w:p>
    <w:p w14:paraId="46DF92CD" w14:textId="77777777" w:rsidR="000D51B3" w:rsidRPr="00ED6C20" w:rsidRDefault="000D51B3" w:rsidP="000D51B3">
      <w:pPr>
        <w:autoSpaceDE w:val="0"/>
        <w:autoSpaceDN w:val="0"/>
        <w:adjustRightInd w:val="0"/>
        <w:ind w:left="4950" w:hanging="4950"/>
        <w:rPr>
          <w:rFonts w:ascii="Calibri" w:hAnsi="Calibri" w:cs="Calibri"/>
          <w:sz w:val="20"/>
          <w:szCs w:val="20"/>
        </w:rPr>
      </w:pPr>
      <w:r>
        <w:rPr>
          <w:rFonts w:ascii="Calibri" w:hAnsi="Calibri"/>
          <w:sz w:val="20"/>
        </w:rPr>
        <w:t xml:space="preserve">UIC: </w:t>
      </w:r>
      <w:bookmarkStart w:id="9" w:name="Fund_EIN"/>
      <w:bookmarkEnd w:id="9"/>
      <w:r>
        <w:tab/>
      </w:r>
      <w:r>
        <w:tab/>
      </w:r>
      <w:r>
        <w:rPr>
          <w:rFonts w:ascii="Calibri" w:hAnsi="Calibri"/>
          <w:sz w:val="20"/>
        </w:rPr>
        <w:t xml:space="preserve">UIC: </w:t>
      </w:r>
      <w:bookmarkStart w:id="10" w:name="UD_EIN"/>
      <w:bookmarkEnd w:id="10"/>
    </w:p>
    <w:p w14:paraId="13E0FB41" w14:textId="77777777" w:rsidR="000D51B3" w:rsidRPr="00ED6C20" w:rsidRDefault="000D51B3" w:rsidP="000D51B3">
      <w:pPr>
        <w:autoSpaceDE w:val="0"/>
        <w:autoSpaceDN w:val="0"/>
        <w:adjustRightInd w:val="0"/>
        <w:ind w:left="4950" w:hanging="4950"/>
        <w:rPr>
          <w:rFonts w:ascii="Calibri" w:hAnsi="Calibri" w:cs="Calibri"/>
          <w:sz w:val="20"/>
          <w:szCs w:val="20"/>
        </w:rPr>
      </w:pPr>
      <w:r>
        <w:rPr>
          <w:rFonts w:ascii="Calibri" w:hAnsi="Calibri"/>
          <w:sz w:val="20"/>
        </w:rPr>
        <w:t xml:space="preserve">Contact number: </w:t>
      </w:r>
      <w:bookmarkStart w:id="11" w:name="Fund_Phone"/>
      <w:bookmarkEnd w:id="11"/>
      <w:r>
        <w:tab/>
      </w:r>
      <w:r>
        <w:tab/>
      </w:r>
      <w:r>
        <w:rPr>
          <w:rFonts w:ascii="Calibri" w:hAnsi="Calibri"/>
          <w:sz w:val="20"/>
        </w:rPr>
        <w:t xml:space="preserve">Contact number: </w:t>
      </w:r>
      <w:bookmarkStart w:id="12" w:name="UD_Phone"/>
      <w:bookmarkEnd w:id="12"/>
    </w:p>
    <w:p w14:paraId="3913B020" w14:textId="77777777" w:rsidR="000D51B3" w:rsidRPr="004F0C3A" w:rsidRDefault="000D51B3" w:rsidP="000D51B3">
      <w:pPr>
        <w:autoSpaceDE w:val="0"/>
        <w:autoSpaceDN w:val="0"/>
        <w:adjustRightInd w:val="0"/>
        <w:ind w:left="4950" w:hanging="4950"/>
        <w:rPr>
          <w:rFonts w:ascii="Calibri" w:hAnsi="Calibri" w:cs="Calibri"/>
          <w:sz w:val="20"/>
          <w:szCs w:val="20"/>
        </w:rPr>
      </w:pPr>
      <w:r>
        <w:rPr>
          <w:rFonts w:ascii="Calibri" w:hAnsi="Calibri"/>
          <w:sz w:val="20"/>
        </w:rPr>
        <w:t xml:space="preserve">e–mail: </w:t>
      </w:r>
      <w:bookmarkStart w:id="13" w:name="Fund_Email"/>
      <w:bookmarkEnd w:id="13"/>
      <w:r>
        <w:tab/>
      </w:r>
      <w:r>
        <w:rPr>
          <w:rFonts w:ascii="Calibri" w:hAnsi="Calibri"/>
          <w:sz w:val="20"/>
        </w:rPr>
        <w:t xml:space="preserve">е–mail: </w:t>
      </w:r>
      <w:bookmarkStart w:id="14" w:name="UD_Email"/>
      <w:bookmarkEnd w:id="14"/>
    </w:p>
    <w:p w14:paraId="4358885A" w14:textId="77777777" w:rsidR="000D51B3" w:rsidRPr="004F0C3A" w:rsidRDefault="000D51B3" w:rsidP="000D51B3">
      <w:pPr>
        <w:autoSpaceDE w:val="0"/>
        <w:autoSpaceDN w:val="0"/>
        <w:adjustRightInd w:val="0"/>
        <w:ind w:left="4950" w:hanging="4950"/>
        <w:rPr>
          <w:rFonts w:ascii="Calibri" w:hAnsi="Calibri" w:cs="Calibri"/>
          <w:sz w:val="20"/>
          <w:szCs w:val="20"/>
        </w:rPr>
      </w:pPr>
      <w:r>
        <w:rPr>
          <w:rFonts w:ascii="Calibri" w:hAnsi="Calibri"/>
          <w:sz w:val="20"/>
        </w:rPr>
        <w:t xml:space="preserve">url: </w:t>
      </w:r>
      <w:bookmarkStart w:id="15" w:name="Fund_WebSite"/>
      <w:bookmarkEnd w:id="15"/>
      <w:r>
        <w:tab/>
      </w:r>
      <w:r>
        <w:rPr>
          <w:rFonts w:ascii="Calibri" w:hAnsi="Calibri"/>
          <w:sz w:val="20"/>
        </w:rPr>
        <w:t xml:space="preserve">url: </w:t>
      </w:r>
      <w:bookmarkStart w:id="16" w:name="UD_WebSite"/>
      <w:bookmarkEnd w:id="16"/>
    </w:p>
    <w:p w14:paraId="3673BE89" w14:textId="77777777" w:rsidR="000D51B3" w:rsidRPr="004F0C3A" w:rsidRDefault="000D51B3" w:rsidP="000D51B3">
      <w:pPr>
        <w:autoSpaceDE w:val="0"/>
        <w:autoSpaceDN w:val="0"/>
        <w:adjustRightInd w:val="0"/>
        <w:jc w:val="center"/>
        <w:rPr>
          <w:rFonts w:ascii="Calibri" w:hAnsi="Calibri" w:cs="Calibri"/>
          <w:b/>
          <w:smallCaps/>
          <w:sz w:val="20"/>
          <w:szCs w:val="20"/>
        </w:rPr>
      </w:pPr>
    </w:p>
    <w:p w14:paraId="11615F72" w14:textId="77777777" w:rsidR="000D51B3" w:rsidRPr="004F0C3A" w:rsidRDefault="000D51B3" w:rsidP="000D51B3">
      <w:pPr>
        <w:pStyle w:val="Heading1"/>
        <w:rPr>
          <w:rFonts w:ascii="Calibri" w:hAnsi="Calibri" w:cs="Calibri"/>
          <w:szCs w:val="20"/>
        </w:rPr>
      </w:pPr>
      <w:r>
        <w:rPr>
          <w:rFonts w:ascii="Calibri" w:hAnsi="Calibri"/>
        </w:rPr>
        <w:t>Customer's data</w:t>
      </w:r>
    </w:p>
    <w:p w14:paraId="5F974B70" w14:textId="77777777" w:rsidR="000D51B3" w:rsidRPr="00ED6C20" w:rsidRDefault="000D51B3" w:rsidP="000D51B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>
        <w:rPr>
          <w:rFonts w:ascii="Calibri" w:hAnsi="Calibri"/>
          <w:sz w:val="20"/>
        </w:rPr>
        <w:t xml:space="preserve">Name: </w:t>
      </w:r>
      <w:bookmarkStart w:id="17" w:name="ClientName"/>
      <w:bookmarkEnd w:id="17"/>
    </w:p>
    <w:p w14:paraId="4A35FC47" w14:textId="77777777" w:rsidR="000D51B3" w:rsidRPr="004F0C3A" w:rsidRDefault="000D51B3" w:rsidP="000D51B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bookmarkStart w:id="18" w:name="ClientPassport"/>
      <w:bookmarkEnd w:id="18"/>
    </w:p>
    <w:p w14:paraId="141BFB8C" w14:textId="77777777" w:rsidR="000D51B3" w:rsidRPr="004F0C3A" w:rsidRDefault="000D51B3" w:rsidP="000D51B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>
        <w:rPr>
          <w:rFonts w:ascii="Calibri" w:hAnsi="Calibri"/>
          <w:sz w:val="20"/>
        </w:rPr>
        <w:t xml:space="preserve">Address: </w:t>
      </w:r>
      <w:bookmarkStart w:id="19" w:name="ClientAddress"/>
      <w:bookmarkEnd w:id="19"/>
    </w:p>
    <w:p w14:paraId="108DF5D7" w14:textId="04D00837" w:rsidR="000D51B3" w:rsidRPr="00ED6C20" w:rsidRDefault="000D51B3" w:rsidP="000D51B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>
        <w:rPr>
          <w:rFonts w:ascii="Calibri" w:hAnsi="Calibri"/>
          <w:sz w:val="20"/>
        </w:rPr>
        <w:t xml:space="preserve">Address for correspondence (if different from above) </w:t>
      </w:r>
    </w:p>
    <w:p w14:paraId="311CF3A0" w14:textId="77777777" w:rsidR="000D51B3" w:rsidRPr="00ED6C20" w:rsidRDefault="000D51B3" w:rsidP="000D51B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>
        <w:rPr>
          <w:rFonts w:ascii="Calibri" w:hAnsi="Calibri"/>
          <w:sz w:val="20"/>
        </w:rPr>
        <w:t xml:space="preserve"> </w:t>
      </w:r>
    </w:p>
    <w:p w14:paraId="3EBB15A5" w14:textId="77777777" w:rsidR="000D51B3" w:rsidRPr="004F0C3A" w:rsidRDefault="000D51B3" w:rsidP="000D51B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>
        <w:rPr>
          <w:rFonts w:ascii="Calibri" w:hAnsi="Calibri"/>
          <w:sz w:val="20"/>
        </w:rPr>
        <w:t xml:space="preserve">Data for the proxy /representative: </w:t>
      </w:r>
      <w:bookmarkStart w:id="20" w:name="PulnomoshtnikName"/>
      <w:bookmarkEnd w:id="20"/>
    </w:p>
    <w:p w14:paraId="2A3A3096" w14:textId="77777777" w:rsidR="000D51B3" w:rsidRPr="00ED6C20" w:rsidRDefault="000D51B3" w:rsidP="000D51B3">
      <w:pPr>
        <w:autoSpaceDE w:val="0"/>
        <w:autoSpaceDN w:val="0"/>
        <w:adjustRightInd w:val="0"/>
        <w:jc w:val="center"/>
        <w:rPr>
          <w:rFonts w:ascii="Calibri" w:hAnsi="Calibri" w:cs="Calibri"/>
          <w:smallCaps/>
          <w:sz w:val="20"/>
          <w:szCs w:val="20"/>
        </w:rPr>
      </w:pPr>
      <w:r>
        <w:rPr>
          <w:rFonts w:ascii="Calibri" w:hAnsi="Calibri"/>
          <w:b/>
          <w:smallCaps/>
          <w:sz w:val="20"/>
        </w:rPr>
        <w:t>Order parameters</w:t>
      </w:r>
    </w:p>
    <w:p w14:paraId="1566B593" w14:textId="77777777" w:rsidR="000D51B3" w:rsidRPr="00ED6C20" w:rsidRDefault="000D51B3" w:rsidP="000D51B3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/>
          <w:b/>
          <w:sz w:val="20"/>
        </w:rPr>
        <w:t xml:space="preserve">Issuer: </w:t>
      </w:r>
      <w:bookmarkStart w:id="21" w:name="FundName"/>
      <w:bookmarkEnd w:id="21"/>
      <w:r>
        <w:rPr>
          <w:rFonts w:ascii="Calibri" w:hAnsi="Calibri"/>
          <w:sz w:val="20"/>
        </w:rPr>
        <w:t xml:space="preserve"> </w:t>
      </w:r>
    </w:p>
    <w:p w14:paraId="20507C08" w14:textId="77777777" w:rsidR="000D51B3" w:rsidRPr="004F0C3A" w:rsidRDefault="000D51B3" w:rsidP="000D51B3">
      <w:pPr>
        <w:autoSpaceDE w:val="0"/>
        <w:autoSpaceDN w:val="0"/>
        <w:adjustRightInd w:val="0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/>
          <w:b/>
          <w:sz w:val="20"/>
        </w:rPr>
        <w:t xml:space="preserve">Issue: </w:t>
      </w:r>
      <w:bookmarkStart w:id="22" w:name="ISIN"/>
      <w:bookmarkEnd w:id="22"/>
    </w:p>
    <w:p w14:paraId="4AB2F827" w14:textId="0C6A3AFD" w:rsidR="000D51B3" w:rsidRPr="00ED6C20" w:rsidRDefault="000D51B3" w:rsidP="000D51B3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/>
          <w:b/>
          <w:sz w:val="20"/>
        </w:rPr>
        <w:t>Type of securities: Shares, Dematerialized, Ordinary</w:t>
      </w:r>
      <w:r w:rsidR="005E0BCE">
        <w:rPr>
          <w:rFonts w:ascii="Calibri" w:hAnsi="Calibri"/>
          <w:b/>
          <w:sz w:val="20"/>
        </w:rPr>
        <w:t xml:space="preserve">, </w:t>
      </w:r>
      <w:r>
        <w:rPr>
          <w:rFonts w:ascii="Calibri" w:hAnsi="Calibri"/>
          <w:b/>
          <w:sz w:val="20"/>
        </w:rPr>
        <w:t>Registered</w:t>
      </w:r>
    </w:p>
    <w:p w14:paraId="4F24144F" w14:textId="51A9E8C6" w:rsidR="00052F3C" w:rsidRPr="00052F3C" w:rsidRDefault="00052F3C" w:rsidP="000D51B3">
      <w:pPr>
        <w:autoSpaceDE w:val="0"/>
        <w:autoSpaceDN w:val="0"/>
        <w:adjustRightInd w:val="0"/>
        <w:jc w:val="both"/>
        <w:rPr>
          <w:rFonts w:ascii="Calibri" w:hAnsi="Calibri"/>
          <w:b/>
          <w:sz w:val="20"/>
          <w:highlight w:val="yellow"/>
          <w:lang w:val="bg-BG"/>
        </w:rPr>
      </w:pPr>
      <w:r w:rsidRPr="00052F3C">
        <w:rPr>
          <w:rFonts w:ascii="Calibri" w:hAnsi="Calibri"/>
          <w:b/>
          <w:sz w:val="20"/>
        </w:rPr>
        <w:t>Quantity</w:t>
      </w:r>
      <w:r w:rsidRPr="00052F3C">
        <w:rPr>
          <w:rFonts w:ascii="Calibri" w:hAnsi="Calibri"/>
          <w:b/>
          <w:sz w:val="20"/>
          <w:lang w:val="bg-BG"/>
        </w:rPr>
        <w:t>:</w:t>
      </w:r>
    </w:p>
    <w:p w14:paraId="75C2A720" w14:textId="0E6C9CF4" w:rsidR="000D51B3" w:rsidRPr="00677915" w:rsidRDefault="000D51B3" w:rsidP="000D51B3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677915">
        <w:rPr>
          <w:rFonts w:ascii="Calibri" w:hAnsi="Calibri"/>
          <w:b/>
          <w:sz w:val="20"/>
        </w:rPr>
        <w:t>Price:</w:t>
      </w:r>
      <w:r w:rsidRPr="00677915">
        <w:rPr>
          <w:rFonts w:ascii="Calibri" w:hAnsi="Calibri"/>
          <w:sz w:val="20"/>
        </w:rPr>
        <w:t xml:space="preserve"> </w:t>
      </w:r>
      <w:r w:rsidR="00677915" w:rsidRPr="00677915">
        <w:rPr>
          <w:rFonts w:ascii="Calibri" w:hAnsi="Calibri"/>
          <w:sz w:val="20"/>
        </w:rPr>
        <w:t xml:space="preserve">the redemption value </w:t>
      </w:r>
      <w:r w:rsidRPr="00677915">
        <w:rPr>
          <w:rFonts w:ascii="Calibri" w:hAnsi="Calibri"/>
          <w:sz w:val="20"/>
        </w:rPr>
        <w:t>determined for the nearest day following the day of the order submission</w:t>
      </w:r>
    </w:p>
    <w:p w14:paraId="4792661E" w14:textId="5474F88F" w:rsidR="000D51B3" w:rsidRPr="002A6DAD" w:rsidRDefault="005E0BCE" w:rsidP="000D51B3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  <w:highlight w:val="yellow"/>
        </w:rPr>
      </w:pPr>
      <w:r w:rsidRPr="005E0BCE">
        <w:rPr>
          <w:rFonts w:asciiTheme="minorHAnsi" w:hAnsiTheme="minorHAnsi" w:cstheme="minorHAnsi"/>
          <w:b/>
          <w:sz w:val="20"/>
          <w:szCs w:val="20"/>
        </w:rPr>
        <w:t>Total amount</w:t>
      </w:r>
      <w:r>
        <w:rPr>
          <w:rFonts w:asciiTheme="minorHAnsi" w:hAnsiTheme="minorHAnsi" w:cstheme="minorHAnsi"/>
          <w:b/>
          <w:sz w:val="20"/>
          <w:szCs w:val="20"/>
        </w:rPr>
        <w:t xml:space="preserve"> (</w:t>
      </w:r>
      <w:r w:rsidRPr="005E0BCE">
        <w:rPr>
          <w:rFonts w:asciiTheme="minorHAnsi" w:hAnsiTheme="minorHAnsi" w:cstheme="minorHAnsi"/>
          <w:b/>
          <w:sz w:val="20"/>
          <w:szCs w:val="20"/>
        </w:rPr>
        <w:t>Value of the order)</w:t>
      </w:r>
      <w:r w:rsidR="000D51B3" w:rsidRPr="005E0BCE">
        <w:rPr>
          <w:b/>
        </w:rPr>
        <w:t>:</w:t>
      </w:r>
      <w:r w:rsidR="000D51B3" w:rsidRPr="005E0BCE">
        <w:rPr>
          <w:rFonts w:ascii="Calibri" w:hAnsi="Calibri"/>
          <w:sz w:val="20"/>
        </w:rPr>
        <w:t xml:space="preserve"> Number of shares</w:t>
      </w:r>
      <w:r>
        <w:rPr>
          <w:rFonts w:ascii="Calibri" w:hAnsi="Calibri"/>
          <w:sz w:val="20"/>
        </w:rPr>
        <w:t>,</w:t>
      </w:r>
      <w:r w:rsidR="000379AD" w:rsidRPr="000379AD">
        <w:t xml:space="preserve"> </w:t>
      </w:r>
      <w:r w:rsidR="000379AD" w:rsidRPr="000379AD">
        <w:rPr>
          <w:rFonts w:ascii="Calibri" w:hAnsi="Calibri"/>
          <w:sz w:val="20"/>
        </w:rPr>
        <w:t>which are submitted</w:t>
      </w:r>
      <w:r w:rsidR="000379AD">
        <w:rPr>
          <w:rFonts w:ascii="Calibri" w:hAnsi="Calibri"/>
          <w:sz w:val="20"/>
        </w:rPr>
        <w:t xml:space="preserve"> for </w:t>
      </w:r>
      <w:r w:rsidR="000379AD" w:rsidRPr="000379AD">
        <w:rPr>
          <w:rFonts w:ascii="Calibri" w:hAnsi="Calibri"/>
          <w:sz w:val="20"/>
        </w:rPr>
        <w:t>redemption</w:t>
      </w:r>
      <w:r w:rsidR="000379AD">
        <w:rPr>
          <w:rFonts w:ascii="Calibri" w:hAnsi="Calibri"/>
          <w:sz w:val="20"/>
        </w:rPr>
        <w:t xml:space="preserve">, </w:t>
      </w:r>
      <w:r w:rsidR="000379AD" w:rsidRPr="000379AD">
        <w:rPr>
          <w:rFonts w:ascii="Calibri" w:hAnsi="Calibri"/>
          <w:sz w:val="20"/>
          <w:lang w:val="bg-BG"/>
        </w:rPr>
        <w:t xml:space="preserve">multiplied </w:t>
      </w:r>
      <w:r w:rsidR="000379AD">
        <w:rPr>
          <w:rFonts w:ascii="Calibri" w:hAnsi="Calibri"/>
          <w:sz w:val="20"/>
          <w:lang w:val="en-US"/>
        </w:rPr>
        <w:t xml:space="preserve">by </w:t>
      </w:r>
      <w:r w:rsidR="000379AD" w:rsidRPr="000379AD">
        <w:rPr>
          <w:rFonts w:ascii="Calibri" w:hAnsi="Calibri"/>
          <w:sz w:val="20"/>
          <w:lang w:val="en-US"/>
        </w:rPr>
        <w:t>re</w:t>
      </w:r>
      <w:proofErr w:type="spellStart"/>
      <w:r w:rsidR="000379AD" w:rsidRPr="000379AD">
        <w:rPr>
          <w:rFonts w:ascii="Calibri" w:hAnsi="Calibri"/>
          <w:sz w:val="20"/>
        </w:rPr>
        <w:t>demption</w:t>
      </w:r>
      <w:proofErr w:type="spellEnd"/>
      <w:r w:rsidR="000379AD">
        <w:rPr>
          <w:rFonts w:ascii="Calibri" w:hAnsi="Calibri"/>
          <w:sz w:val="20"/>
          <w:lang w:val="bg-BG"/>
        </w:rPr>
        <w:t xml:space="preserve"> </w:t>
      </w:r>
      <w:r w:rsidR="000379AD">
        <w:rPr>
          <w:rFonts w:ascii="Calibri" w:hAnsi="Calibri"/>
          <w:sz w:val="20"/>
          <w:lang w:val="en-US"/>
        </w:rPr>
        <w:t xml:space="preserve">price per </w:t>
      </w:r>
      <w:r w:rsidR="000379AD" w:rsidRPr="000379AD">
        <w:rPr>
          <w:rFonts w:ascii="Calibri" w:hAnsi="Calibri"/>
          <w:sz w:val="20"/>
          <w:lang w:val="en-US"/>
        </w:rPr>
        <w:t>share</w:t>
      </w:r>
      <w:r w:rsidR="000D51B3" w:rsidRPr="000379AD">
        <w:rPr>
          <w:rFonts w:ascii="Calibri" w:hAnsi="Calibri"/>
          <w:sz w:val="20"/>
        </w:rPr>
        <w:t>.</w:t>
      </w:r>
    </w:p>
    <w:p w14:paraId="56647187" w14:textId="54936D74" w:rsidR="000D51B3" w:rsidRPr="00ED6C20" w:rsidRDefault="000D51B3" w:rsidP="000D51B3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061737">
        <w:rPr>
          <w:rFonts w:ascii="Calibri" w:hAnsi="Calibri"/>
          <w:b/>
          <w:sz w:val="20"/>
        </w:rPr>
        <w:t>Term for implementation of the order (settlement):</w:t>
      </w:r>
      <w:r w:rsidRPr="00061737">
        <w:rPr>
          <w:rFonts w:ascii="Calibri" w:hAnsi="Calibri"/>
          <w:sz w:val="20"/>
        </w:rPr>
        <w:t xml:space="preserve"> </w:t>
      </w:r>
      <w:r w:rsidR="00052F3C" w:rsidRPr="00061737">
        <w:rPr>
          <w:rFonts w:ascii="Calibri" w:hAnsi="Calibri"/>
          <w:sz w:val="20"/>
          <w:lang w:val="en-US"/>
        </w:rPr>
        <w:t>10</w:t>
      </w:r>
      <w:r w:rsidRPr="00061737">
        <w:rPr>
          <w:rFonts w:ascii="Calibri" w:hAnsi="Calibri"/>
          <w:sz w:val="20"/>
        </w:rPr>
        <w:t xml:space="preserve"> (</w:t>
      </w:r>
      <w:r w:rsidR="00052F3C" w:rsidRPr="00061737">
        <w:rPr>
          <w:rFonts w:ascii="Calibri" w:hAnsi="Calibri"/>
          <w:sz w:val="20"/>
        </w:rPr>
        <w:t>ten</w:t>
      </w:r>
      <w:r w:rsidRPr="00061737">
        <w:rPr>
          <w:rFonts w:ascii="Calibri" w:hAnsi="Calibri"/>
          <w:sz w:val="20"/>
        </w:rPr>
        <w:t>) days from the date of submitting the order.</w:t>
      </w:r>
    </w:p>
    <w:p w14:paraId="66641FB5" w14:textId="627134C6" w:rsidR="000D51B3" w:rsidRPr="00ED6C20" w:rsidRDefault="000D51B3" w:rsidP="000D51B3">
      <w:pPr>
        <w:autoSpaceDE w:val="0"/>
        <w:autoSpaceDN w:val="0"/>
        <w:adjustRightInd w:val="0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/>
          <w:b/>
          <w:sz w:val="20"/>
        </w:rPr>
        <w:t xml:space="preserve">Term of the order: </w:t>
      </w:r>
      <w:r>
        <w:rPr>
          <w:rFonts w:ascii="Calibri" w:hAnsi="Calibri"/>
          <w:sz w:val="20"/>
        </w:rPr>
        <w:t xml:space="preserve">until </w:t>
      </w:r>
      <w:r w:rsidR="000873D5">
        <w:rPr>
          <w:rFonts w:ascii="Calibri" w:hAnsi="Calibri"/>
          <w:sz w:val="20"/>
        </w:rPr>
        <w:t xml:space="preserve">being </w:t>
      </w:r>
      <w:r>
        <w:rPr>
          <w:rFonts w:ascii="Calibri" w:hAnsi="Calibri"/>
          <w:sz w:val="20"/>
        </w:rPr>
        <w:t xml:space="preserve">cancelled </w:t>
      </w:r>
      <w:r>
        <w:rPr>
          <w:rFonts w:ascii="Calibri" w:hAnsi="Calibri"/>
          <w:b/>
          <w:sz w:val="20"/>
        </w:rPr>
        <w:t xml:space="preserve">    </w:t>
      </w:r>
    </w:p>
    <w:p w14:paraId="2A215087" w14:textId="77777777" w:rsidR="000D51B3" w:rsidRPr="00ED6C20" w:rsidRDefault="000D51B3" w:rsidP="000D51B3">
      <w:pPr>
        <w:autoSpaceDE w:val="0"/>
        <w:autoSpaceDN w:val="0"/>
        <w:adjustRightInd w:val="0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/>
          <w:b/>
          <w:sz w:val="20"/>
        </w:rPr>
        <w:t xml:space="preserve">Quantitative implementation: </w:t>
      </w:r>
      <w:r>
        <w:rPr>
          <w:rFonts w:ascii="Calibri" w:hAnsi="Calibri"/>
          <w:sz w:val="20"/>
        </w:rPr>
        <w:t>entirely</w:t>
      </w:r>
      <w:r>
        <w:rPr>
          <w:rFonts w:ascii="Calibri" w:hAnsi="Calibri"/>
          <w:b/>
          <w:sz w:val="20"/>
        </w:rPr>
        <w:t xml:space="preserve"> </w:t>
      </w:r>
    </w:p>
    <w:p w14:paraId="5B1B027D" w14:textId="77130B89" w:rsidR="000D51B3" w:rsidRPr="00ED6C20" w:rsidRDefault="000873D5" w:rsidP="000D51B3">
      <w:pPr>
        <w:autoSpaceDE w:val="0"/>
        <w:autoSpaceDN w:val="0"/>
        <w:adjustRightInd w:val="0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/>
          <w:b/>
          <w:sz w:val="20"/>
        </w:rPr>
        <w:t>Market</w:t>
      </w:r>
      <w:r w:rsidR="000D51B3">
        <w:rPr>
          <w:rFonts w:ascii="Calibri" w:hAnsi="Calibri"/>
          <w:b/>
          <w:sz w:val="20"/>
        </w:rPr>
        <w:t xml:space="preserve">: </w:t>
      </w:r>
      <w:r w:rsidR="000D51B3">
        <w:rPr>
          <w:rFonts w:ascii="Calibri" w:hAnsi="Calibri"/>
          <w:sz w:val="20"/>
        </w:rPr>
        <w:t>off-exchanged</w:t>
      </w:r>
    </w:p>
    <w:p w14:paraId="363B5F23" w14:textId="77777777" w:rsidR="000D51B3" w:rsidRPr="00ED6C20" w:rsidRDefault="000D51B3" w:rsidP="000D51B3">
      <w:pPr>
        <w:autoSpaceDE w:val="0"/>
        <w:autoSpaceDN w:val="0"/>
        <w:adjustRightInd w:val="0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/>
          <w:b/>
          <w:sz w:val="20"/>
        </w:rPr>
        <w:t>The cost of buying (subscription) of shares of the mutual fund:</w:t>
      </w:r>
    </w:p>
    <w:p w14:paraId="1EBD8082" w14:textId="77777777" w:rsidR="000D51B3" w:rsidRPr="00ED6C20" w:rsidRDefault="000D51B3" w:rsidP="000D51B3">
      <w:pPr>
        <w:autoSpaceDE w:val="0"/>
        <w:autoSpaceDN w:val="0"/>
        <w:adjustRightInd w:val="0"/>
        <w:jc w:val="both"/>
        <w:rPr>
          <w:rFonts w:ascii="Calibri" w:hAnsi="Calibri" w:cs="Calibri"/>
          <w:b/>
          <w:sz w:val="20"/>
          <w:szCs w:val="20"/>
        </w:rPr>
      </w:pPr>
      <w:bookmarkStart w:id="23" w:name="RazhodiText"/>
      <w:bookmarkEnd w:id="23"/>
    </w:p>
    <w:p w14:paraId="66F7B6F1" w14:textId="77777777" w:rsidR="000D51B3" w:rsidRPr="004F0C3A" w:rsidRDefault="000D51B3" w:rsidP="000D51B3">
      <w:pPr>
        <w:autoSpaceDE w:val="0"/>
        <w:autoSpaceDN w:val="0"/>
        <w:adjustRightInd w:val="0"/>
        <w:rPr>
          <w:rFonts w:ascii="Calibri" w:hAnsi="Calibri" w:cs="Calibri"/>
          <w:b/>
          <w:sz w:val="20"/>
          <w:szCs w:val="20"/>
        </w:rPr>
      </w:pPr>
    </w:p>
    <w:p w14:paraId="483232D6" w14:textId="77777777" w:rsidR="000D51B3" w:rsidRPr="00ED6C20" w:rsidRDefault="000D51B3" w:rsidP="000D51B3">
      <w:pPr>
        <w:autoSpaceDE w:val="0"/>
        <w:autoSpaceDN w:val="0"/>
        <w:adjustRightInd w:val="0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/>
          <w:b/>
          <w:sz w:val="20"/>
        </w:rPr>
        <w:t>Date for cancellation of the order: ..........</w:t>
      </w:r>
      <w:r>
        <w:tab/>
      </w:r>
      <w:r>
        <w:tab/>
      </w:r>
      <w:r>
        <w:tab/>
      </w:r>
      <w:r>
        <w:rPr>
          <w:rFonts w:ascii="Calibri" w:hAnsi="Calibri"/>
          <w:b/>
          <w:sz w:val="20"/>
        </w:rPr>
        <w:t>Signature</w:t>
      </w:r>
      <w:proofErr w:type="gramStart"/>
      <w:r>
        <w:rPr>
          <w:rFonts w:ascii="Calibri" w:hAnsi="Calibri"/>
          <w:b/>
          <w:sz w:val="20"/>
        </w:rPr>
        <w:t>:........................</w:t>
      </w:r>
      <w:proofErr w:type="gramEnd"/>
    </w:p>
    <w:p w14:paraId="48D51C2D" w14:textId="73D5518F" w:rsidR="000D51B3" w:rsidRPr="00ED6C20" w:rsidRDefault="000D51B3" w:rsidP="000D51B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1F36E5">
        <w:rPr>
          <w:rFonts w:ascii="Calibri" w:hAnsi="Calibri"/>
          <w:sz w:val="20"/>
        </w:rPr>
        <w:t xml:space="preserve">*The order becomes irrevocable from the </w:t>
      </w:r>
      <w:r w:rsidR="000873D5" w:rsidRPr="001F36E5">
        <w:rPr>
          <w:rFonts w:ascii="Calibri" w:hAnsi="Calibri"/>
          <w:sz w:val="20"/>
        </w:rPr>
        <w:t>nearest</w:t>
      </w:r>
      <w:r w:rsidRPr="001F36E5">
        <w:rPr>
          <w:rFonts w:ascii="Calibri" w:hAnsi="Calibri"/>
          <w:sz w:val="20"/>
        </w:rPr>
        <w:t xml:space="preserve"> date</w:t>
      </w:r>
      <w:r w:rsidR="000873D5" w:rsidRPr="001F36E5">
        <w:rPr>
          <w:rFonts w:ascii="Calibri" w:hAnsi="Calibri"/>
          <w:sz w:val="20"/>
        </w:rPr>
        <w:t xml:space="preserve"> of determining the </w:t>
      </w:r>
      <w:r w:rsidR="001F36E5" w:rsidRPr="001F36E5">
        <w:rPr>
          <w:rFonts w:ascii="Calibri" w:hAnsi="Calibri"/>
          <w:sz w:val="20"/>
        </w:rPr>
        <w:t>redemption</w:t>
      </w:r>
      <w:r w:rsidR="000873D5" w:rsidRPr="001F36E5">
        <w:rPr>
          <w:rFonts w:ascii="Calibri" w:hAnsi="Calibri"/>
          <w:sz w:val="20"/>
        </w:rPr>
        <w:t xml:space="preserve"> val</w:t>
      </w:r>
      <w:r w:rsidR="00247139">
        <w:rPr>
          <w:rFonts w:ascii="Calibri" w:hAnsi="Calibri"/>
          <w:sz w:val="20"/>
        </w:rPr>
        <w:t>u</w:t>
      </w:r>
      <w:r w:rsidR="000873D5" w:rsidRPr="001F36E5">
        <w:rPr>
          <w:rFonts w:ascii="Calibri" w:hAnsi="Calibri"/>
          <w:sz w:val="20"/>
        </w:rPr>
        <w:t>e.</w:t>
      </w:r>
    </w:p>
    <w:p w14:paraId="32A6BB6C" w14:textId="77777777" w:rsidR="000D51B3" w:rsidRPr="004F0C3A" w:rsidRDefault="000D51B3" w:rsidP="000D51B3">
      <w:pPr>
        <w:autoSpaceDE w:val="0"/>
        <w:autoSpaceDN w:val="0"/>
        <w:adjustRightInd w:val="0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/>
          <w:b/>
          <w:sz w:val="20"/>
        </w:rPr>
        <w:t>Way and place for receiving the purchase confirmation (subscription):</w:t>
      </w:r>
    </w:p>
    <w:p w14:paraId="4170E63E" w14:textId="5F4B9722" w:rsidR="000D51B3" w:rsidRPr="001035E1" w:rsidRDefault="000D51B3" w:rsidP="000D51B3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1035E1">
        <w:rPr>
          <w:rFonts w:asciiTheme="minorHAnsi" w:hAnsiTheme="minorHAnsi" w:cstheme="minorHAnsi"/>
          <w:sz w:val="20"/>
          <w:szCs w:val="20"/>
        </w:rPr>
        <w:t>In the of</w:t>
      </w:r>
      <w:r w:rsidR="001035E1">
        <w:rPr>
          <w:rFonts w:asciiTheme="minorHAnsi" w:hAnsiTheme="minorHAnsi" w:cstheme="minorHAnsi"/>
          <w:sz w:val="20"/>
          <w:szCs w:val="20"/>
        </w:rPr>
        <w:t>fice of MC</w:t>
      </w:r>
      <w:r w:rsidR="001035E1">
        <w:rPr>
          <w:rFonts w:asciiTheme="minorHAnsi" w:hAnsiTheme="minorHAnsi" w:cstheme="minorHAnsi"/>
          <w:sz w:val="20"/>
          <w:szCs w:val="20"/>
        </w:rPr>
        <w:tab/>
      </w:r>
      <w:r w:rsidR="001035E1">
        <w:rPr>
          <w:rFonts w:asciiTheme="minorHAnsi" w:hAnsiTheme="minorHAnsi" w:cstheme="minorHAnsi"/>
          <w:sz w:val="20"/>
          <w:szCs w:val="20"/>
        </w:rPr>
        <w:tab/>
      </w:r>
      <w:r w:rsidRPr="001035E1">
        <w:rPr>
          <w:rFonts w:asciiTheme="minorHAnsi" w:hAnsiTheme="minorHAnsi" w:cstheme="minorHAnsi"/>
          <w:sz w:val="20"/>
          <w:szCs w:val="20"/>
        </w:rPr>
        <w:t>a letter with a receipt</w:t>
      </w:r>
      <w:r w:rsidR="001035E1">
        <w:rPr>
          <w:rFonts w:asciiTheme="minorHAnsi" w:hAnsiTheme="minorHAnsi" w:cstheme="minorHAnsi"/>
          <w:sz w:val="20"/>
          <w:szCs w:val="20"/>
        </w:rPr>
        <w:tab/>
      </w:r>
      <w:r w:rsidR="001035E1">
        <w:rPr>
          <w:rFonts w:asciiTheme="minorHAnsi" w:hAnsiTheme="minorHAnsi" w:cstheme="minorHAnsi"/>
          <w:sz w:val="20"/>
          <w:szCs w:val="20"/>
        </w:rPr>
        <w:tab/>
      </w:r>
      <w:r w:rsidR="001035E1">
        <w:rPr>
          <w:rFonts w:asciiTheme="minorHAnsi" w:hAnsiTheme="minorHAnsi" w:cstheme="minorHAnsi"/>
          <w:sz w:val="20"/>
          <w:szCs w:val="20"/>
        </w:rPr>
        <w:tab/>
      </w:r>
      <w:r w:rsidRPr="001035E1">
        <w:rPr>
          <w:rFonts w:asciiTheme="minorHAnsi" w:hAnsiTheme="minorHAnsi" w:cstheme="minorHAnsi"/>
          <w:sz w:val="20"/>
          <w:szCs w:val="20"/>
        </w:rPr>
        <w:t xml:space="preserve"> other </w:t>
      </w:r>
    </w:p>
    <w:p w14:paraId="233DA15B" w14:textId="77777777" w:rsidR="000D51B3" w:rsidRPr="00ED6C20" w:rsidRDefault="000D51B3" w:rsidP="000D51B3">
      <w:pPr>
        <w:autoSpaceDE w:val="0"/>
        <w:autoSpaceDN w:val="0"/>
        <w:adjustRightInd w:val="0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/>
          <w:b/>
          <w:sz w:val="20"/>
        </w:rPr>
        <w:t xml:space="preserve">Issuing a depository receipt: </w:t>
      </w:r>
      <w:bookmarkStart w:id="24" w:name="Sertificate"/>
      <w:bookmarkEnd w:id="24"/>
    </w:p>
    <w:p w14:paraId="0E63E8D1" w14:textId="77777777" w:rsidR="000D51B3" w:rsidRPr="004F0C3A" w:rsidRDefault="000D51B3" w:rsidP="000D51B3">
      <w:pPr>
        <w:autoSpaceDE w:val="0"/>
        <w:autoSpaceDN w:val="0"/>
        <w:adjustRightInd w:val="0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/>
          <w:b/>
          <w:sz w:val="20"/>
        </w:rPr>
        <w:t xml:space="preserve">Special instructions from the Customer: </w:t>
      </w:r>
      <w:bookmarkStart w:id="25" w:name="Differs"/>
      <w:bookmarkEnd w:id="25"/>
    </w:p>
    <w:p w14:paraId="29E75BB7" w14:textId="77777777" w:rsidR="00260C69" w:rsidRPr="00ED6C20" w:rsidRDefault="00260C69" w:rsidP="000D51B3">
      <w:pPr>
        <w:rPr>
          <w:rFonts w:ascii="Calibri" w:hAnsi="Calibri" w:cs="Calibri"/>
          <w:b/>
          <w:sz w:val="20"/>
          <w:szCs w:val="20"/>
        </w:rPr>
      </w:pPr>
    </w:p>
    <w:p w14:paraId="2BB64164" w14:textId="77777777" w:rsidR="000D51B3" w:rsidRPr="00ED6C20" w:rsidRDefault="000D51B3" w:rsidP="000D51B3">
      <w:pPr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/>
          <w:b/>
          <w:sz w:val="20"/>
        </w:rPr>
        <w:t>......................................</w:t>
      </w:r>
      <w:r>
        <w:tab/>
      </w:r>
      <w:r>
        <w:tab/>
      </w:r>
      <w:r>
        <w:tab/>
      </w:r>
      <w:r>
        <w:rPr>
          <w:rFonts w:ascii="Calibri" w:hAnsi="Calibri"/>
          <w:b/>
          <w:sz w:val="20"/>
        </w:rPr>
        <w:t>.....................................................</w:t>
      </w:r>
    </w:p>
    <w:p w14:paraId="4EB664FC" w14:textId="0F4B665C" w:rsidR="001035E1" w:rsidRDefault="000D51B3" w:rsidP="001035E1">
      <w:pPr>
        <w:rPr>
          <w:rFonts w:asciiTheme="minorHAnsi" w:hAnsiTheme="minorHAnsi" w:cstheme="minorHAnsi"/>
          <w:b/>
          <w:sz w:val="20"/>
          <w:szCs w:val="20"/>
        </w:rPr>
      </w:pPr>
      <w:r w:rsidRPr="001035E1">
        <w:rPr>
          <w:rFonts w:asciiTheme="minorHAnsi" w:hAnsiTheme="minorHAnsi" w:cstheme="minorHAnsi"/>
          <w:b/>
          <w:sz w:val="20"/>
          <w:szCs w:val="20"/>
        </w:rPr>
        <w:t xml:space="preserve">Customer (Representative) </w:t>
      </w:r>
      <w:bookmarkStart w:id="26" w:name="UD_Name2"/>
      <w:bookmarkEnd w:id="26"/>
      <w:r w:rsidR="001035E1">
        <w:rPr>
          <w:rFonts w:asciiTheme="minorHAnsi" w:hAnsiTheme="minorHAnsi" w:cstheme="minorHAnsi"/>
          <w:b/>
          <w:sz w:val="20"/>
          <w:szCs w:val="20"/>
        </w:rPr>
        <w:tab/>
      </w:r>
      <w:r w:rsidR="001035E1">
        <w:rPr>
          <w:rFonts w:asciiTheme="minorHAnsi" w:hAnsiTheme="minorHAnsi" w:cstheme="minorHAnsi"/>
          <w:b/>
          <w:sz w:val="20"/>
          <w:szCs w:val="20"/>
        </w:rPr>
        <w:tab/>
        <w:t>For</w:t>
      </w:r>
    </w:p>
    <w:p w14:paraId="60AFA044" w14:textId="5AA27F95" w:rsidR="000D51B3" w:rsidRPr="004F0C3A" w:rsidRDefault="000D51B3" w:rsidP="00625180">
      <w:pPr>
        <w:ind w:left="2832" w:firstLine="708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/>
          <w:b/>
          <w:sz w:val="20"/>
        </w:rPr>
        <w:t>Accepted the order and checked Customer's identity</w:t>
      </w:r>
    </w:p>
    <w:p w14:paraId="4CA42CA4" w14:textId="77777777" w:rsidR="000D51B3" w:rsidRPr="00ED6C20" w:rsidRDefault="000D51B3" w:rsidP="000D51B3">
      <w:pPr>
        <w:autoSpaceDE w:val="0"/>
        <w:autoSpaceDN w:val="0"/>
        <w:adjustRightInd w:val="0"/>
        <w:jc w:val="center"/>
        <w:rPr>
          <w:rFonts w:ascii="Calibri" w:hAnsi="Calibri" w:cs="Calibri"/>
          <w:b/>
          <w:sz w:val="20"/>
          <w:szCs w:val="20"/>
        </w:rPr>
      </w:pPr>
      <w:r>
        <w:br w:type="page"/>
      </w:r>
    </w:p>
    <w:p w14:paraId="5151648C" w14:textId="77777777" w:rsidR="000D51B3" w:rsidRPr="00ED6C20" w:rsidRDefault="000D51B3" w:rsidP="000D51B3">
      <w:pPr>
        <w:autoSpaceDE w:val="0"/>
        <w:autoSpaceDN w:val="0"/>
        <w:adjustRightInd w:val="0"/>
        <w:jc w:val="center"/>
        <w:rPr>
          <w:rFonts w:ascii="Calibri" w:hAnsi="Calibri" w:cs="Calibri"/>
          <w:b/>
          <w:smallCaps/>
          <w:sz w:val="20"/>
          <w:szCs w:val="20"/>
        </w:rPr>
      </w:pPr>
      <w:r>
        <w:rPr>
          <w:rFonts w:ascii="Calibri" w:hAnsi="Calibri"/>
          <w:b/>
          <w:smallCaps/>
          <w:sz w:val="20"/>
        </w:rPr>
        <w:lastRenderedPageBreak/>
        <w:t>a list of documents</w:t>
      </w:r>
    </w:p>
    <w:p w14:paraId="3A8B27F3" w14:textId="77777777" w:rsidR="000D51B3" w:rsidRPr="00ED6C20" w:rsidRDefault="000D51B3" w:rsidP="000D51B3">
      <w:pPr>
        <w:autoSpaceDE w:val="0"/>
        <w:autoSpaceDN w:val="0"/>
        <w:adjustRightInd w:val="0"/>
        <w:jc w:val="center"/>
        <w:rPr>
          <w:rFonts w:ascii="Calibri" w:hAnsi="Calibri" w:cs="Calibri"/>
          <w:b/>
          <w:smallCaps/>
          <w:sz w:val="20"/>
          <w:szCs w:val="20"/>
        </w:rPr>
      </w:pPr>
    </w:p>
    <w:p w14:paraId="07886DFF" w14:textId="77777777" w:rsidR="000D51B3" w:rsidRPr="00ED6C20" w:rsidRDefault="000D51B3" w:rsidP="000D51B3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/>
          <w:sz w:val="20"/>
        </w:rPr>
        <w:t xml:space="preserve">I handed over to a representative of  </w:t>
      </w:r>
      <w:bookmarkStart w:id="27" w:name="UD_Name3"/>
      <w:bookmarkEnd w:id="27"/>
      <w:r>
        <w:rPr>
          <w:rFonts w:ascii="Calibri" w:hAnsi="Calibri"/>
          <w:sz w:val="20"/>
        </w:rPr>
        <w:t xml:space="preserve"> the following documents:</w:t>
      </w:r>
    </w:p>
    <w:p w14:paraId="17F08583" w14:textId="15A997E6" w:rsidR="000D51B3" w:rsidRPr="00181148" w:rsidRDefault="000D51B3" w:rsidP="00181148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181148">
        <w:rPr>
          <w:rFonts w:ascii="Calibri" w:hAnsi="Calibri"/>
          <w:sz w:val="20"/>
        </w:rPr>
        <w:t xml:space="preserve">A copy of </w:t>
      </w:r>
      <w:r w:rsidR="00181148">
        <w:rPr>
          <w:rFonts w:ascii="Calibri" w:hAnsi="Calibri"/>
          <w:sz w:val="20"/>
        </w:rPr>
        <w:t xml:space="preserve">an </w:t>
      </w:r>
      <w:r w:rsidRPr="00181148">
        <w:rPr>
          <w:rFonts w:ascii="Calibri" w:hAnsi="Calibri"/>
          <w:sz w:val="20"/>
        </w:rPr>
        <w:t>identi</w:t>
      </w:r>
      <w:r w:rsidR="00181148">
        <w:rPr>
          <w:rFonts w:ascii="Calibri" w:hAnsi="Calibri"/>
          <w:sz w:val="20"/>
        </w:rPr>
        <w:t>fication</w:t>
      </w:r>
      <w:r w:rsidRPr="00181148">
        <w:rPr>
          <w:rFonts w:ascii="Calibri" w:hAnsi="Calibri"/>
          <w:sz w:val="20"/>
        </w:rPr>
        <w:t xml:space="preserve"> document</w:t>
      </w:r>
    </w:p>
    <w:p w14:paraId="013EBD13" w14:textId="77777777" w:rsidR="000D51B3" w:rsidRPr="00181148" w:rsidRDefault="000D51B3" w:rsidP="00181148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181148">
        <w:rPr>
          <w:rFonts w:ascii="Calibri" w:hAnsi="Calibri"/>
          <w:sz w:val="20"/>
        </w:rPr>
        <w:t>A share ownership document (in case of redemption)</w:t>
      </w:r>
    </w:p>
    <w:p w14:paraId="5EE82425" w14:textId="77777777" w:rsidR="000D51B3" w:rsidRPr="00181148" w:rsidRDefault="000D51B3" w:rsidP="00181148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181148">
        <w:rPr>
          <w:rFonts w:ascii="Calibri" w:hAnsi="Calibri"/>
          <w:sz w:val="20"/>
        </w:rPr>
        <w:t>A payment document  (upon  subscription)</w:t>
      </w:r>
    </w:p>
    <w:p w14:paraId="0ABF79A9" w14:textId="2AFA35D7" w:rsidR="000D51B3" w:rsidRPr="00181148" w:rsidRDefault="000D51B3" w:rsidP="00181148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181148">
        <w:rPr>
          <w:rFonts w:ascii="Calibri" w:hAnsi="Calibri"/>
          <w:sz w:val="20"/>
        </w:rPr>
        <w:t>A notary certified P</w:t>
      </w:r>
      <w:r w:rsidR="00181148">
        <w:rPr>
          <w:rFonts w:ascii="Calibri" w:hAnsi="Calibri"/>
          <w:sz w:val="20"/>
        </w:rPr>
        <w:t xml:space="preserve">ower </w:t>
      </w:r>
      <w:r w:rsidRPr="00181148">
        <w:rPr>
          <w:rFonts w:ascii="Calibri" w:hAnsi="Calibri"/>
          <w:sz w:val="20"/>
        </w:rPr>
        <w:t>o</w:t>
      </w:r>
      <w:r w:rsidR="00181148">
        <w:rPr>
          <w:rFonts w:ascii="Calibri" w:hAnsi="Calibri"/>
          <w:sz w:val="20"/>
        </w:rPr>
        <w:t xml:space="preserve">f </w:t>
      </w:r>
      <w:r w:rsidRPr="00181148">
        <w:rPr>
          <w:rFonts w:ascii="Calibri" w:hAnsi="Calibri"/>
          <w:sz w:val="20"/>
        </w:rPr>
        <w:t>A</w:t>
      </w:r>
      <w:r w:rsidR="00181148">
        <w:rPr>
          <w:rFonts w:ascii="Calibri" w:hAnsi="Calibri"/>
          <w:sz w:val="20"/>
        </w:rPr>
        <w:t>ttorney</w:t>
      </w:r>
    </w:p>
    <w:p w14:paraId="6EAAFBA5" w14:textId="77777777" w:rsidR="000D51B3" w:rsidRPr="00181148" w:rsidRDefault="000D51B3" w:rsidP="00181148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181148">
        <w:rPr>
          <w:rFonts w:ascii="Calibri" w:hAnsi="Calibri"/>
          <w:sz w:val="20"/>
        </w:rPr>
        <w:t>A "True to the original" certified copy  of the proxy's identification document</w:t>
      </w:r>
    </w:p>
    <w:p w14:paraId="3084CC13" w14:textId="4C4379CC" w:rsidR="000D51B3" w:rsidRPr="00181148" w:rsidRDefault="00F0070C" w:rsidP="00181148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/>
          <w:sz w:val="20"/>
        </w:rPr>
        <w:t>C</w:t>
      </w:r>
      <w:r w:rsidR="000D51B3" w:rsidRPr="00181148">
        <w:rPr>
          <w:rFonts w:ascii="Calibri" w:hAnsi="Calibri"/>
          <w:sz w:val="20"/>
        </w:rPr>
        <w:t>er</w:t>
      </w:r>
      <w:r>
        <w:rPr>
          <w:rFonts w:ascii="Calibri" w:hAnsi="Calibri"/>
          <w:sz w:val="20"/>
        </w:rPr>
        <w:t>t</w:t>
      </w:r>
      <w:r w:rsidR="000D51B3" w:rsidRPr="00181148">
        <w:rPr>
          <w:rFonts w:ascii="Calibri" w:hAnsi="Calibri"/>
          <w:sz w:val="20"/>
        </w:rPr>
        <w:t>ified with "True to the original"</w:t>
      </w:r>
      <w:r>
        <w:rPr>
          <w:rFonts w:ascii="Calibri" w:hAnsi="Calibri"/>
          <w:sz w:val="20"/>
        </w:rPr>
        <w:t xml:space="preserve"> </w:t>
      </w:r>
      <w:r w:rsidR="000D51B3" w:rsidRPr="00181148">
        <w:rPr>
          <w:rFonts w:ascii="Calibri" w:hAnsi="Calibri"/>
          <w:sz w:val="20"/>
        </w:rPr>
        <w:t>copy of a Current status certificate, respectively of a court decision certifying the right of representative power</w:t>
      </w:r>
    </w:p>
    <w:p w14:paraId="7195B45D" w14:textId="54CFBFDC" w:rsidR="000D51B3" w:rsidRPr="00550281" w:rsidRDefault="000D51B3" w:rsidP="00181148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181148">
        <w:rPr>
          <w:rFonts w:ascii="Calibri" w:hAnsi="Calibri"/>
          <w:sz w:val="20"/>
        </w:rPr>
        <w:t xml:space="preserve">Certified with "True to the original" copy </w:t>
      </w:r>
      <w:r w:rsidRPr="00550281">
        <w:rPr>
          <w:rFonts w:ascii="Calibri" w:hAnsi="Calibri"/>
          <w:sz w:val="20"/>
        </w:rPr>
        <w:t xml:space="preserve">of  UIC </w:t>
      </w:r>
    </w:p>
    <w:p w14:paraId="17354E39" w14:textId="77777777" w:rsidR="000D51B3" w:rsidRPr="00181148" w:rsidRDefault="000D51B3" w:rsidP="00181148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181148">
        <w:rPr>
          <w:rFonts w:ascii="Calibri" w:hAnsi="Calibri"/>
          <w:sz w:val="20"/>
        </w:rPr>
        <w:t>Certified with "True to the original" copies of relevant legalized documents certifying the registration, management and representation authority of foreign legal entities</w:t>
      </w:r>
    </w:p>
    <w:p w14:paraId="73068CB0" w14:textId="77777777" w:rsidR="000D51B3" w:rsidRPr="00ED6C20" w:rsidRDefault="00A31558" w:rsidP="000D51B3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/>
          <w:sz w:val="20"/>
        </w:rPr>
        <w:t>□ Others..............................................................................................................................</w:t>
      </w:r>
    </w:p>
    <w:p w14:paraId="5D502DAD" w14:textId="77777777" w:rsidR="000D51B3" w:rsidRPr="004F0C3A" w:rsidRDefault="000D51B3" w:rsidP="000D51B3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</w:p>
    <w:p w14:paraId="67F53BDC" w14:textId="77777777" w:rsidR="000D51B3" w:rsidRPr="004F0C3A" w:rsidRDefault="00260C69" w:rsidP="000D51B3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/>
          <w:sz w:val="20"/>
        </w:rPr>
        <w:t>.................................</w:t>
      </w:r>
      <w:r>
        <w:tab/>
      </w:r>
      <w:r>
        <w:tab/>
      </w:r>
      <w:r>
        <w:tab/>
      </w:r>
      <w:r>
        <w:tab/>
      </w:r>
      <w:r>
        <w:rPr>
          <w:rFonts w:ascii="Calibri" w:hAnsi="Calibri"/>
          <w:sz w:val="20"/>
        </w:rPr>
        <w:t>..........................................</w:t>
      </w:r>
    </w:p>
    <w:p w14:paraId="460643FC" w14:textId="5DFB3C86" w:rsidR="00260C69" w:rsidRPr="004639D7" w:rsidRDefault="00260C69" w:rsidP="000D51B3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/>
          <w:sz w:val="20"/>
        </w:rPr>
        <w:t>Customer (Representative)</w:t>
      </w:r>
      <w:r>
        <w:tab/>
      </w:r>
      <w:r>
        <w:tab/>
      </w:r>
      <w:r>
        <w:tab/>
      </w:r>
      <w:r>
        <w:rPr>
          <w:rFonts w:ascii="Calibri" w:hAnsi="Calibri"/>
          <w:sz w:val="20"/>
        </w:rPr>
        <w:t xml:space="preserve">For MC </w:t>
      </w:r>
      <w:r w:rsidR="00F0070C">
        <w:rPr>
          <w:rFonts w:ascii="Calibri" w:hAnsi="Calibri"/>
          <w:sz w:val="20"/>
        </w:rPr>
        <w:t>“</w:t>
      </w:r>
      <w:r>
        <w:rPr>
          <w:rFonts w:ascii="Calibri" w:hAnsi="Calibri"/>
          <w:sz w:val="20"/>
        </w:rPr>
        <w:t>EF Asset Management</w:t>
      </w:r>
      <w:r w:rsidR="00F0070C">
        <w:rPr>
          <w:rFonts w:ascii="Calibri" w:hAnsi="Calibri"/>
          <w:sz w:val="20"/>
        </w:rPr>
        <w:t>”</w:t>
      </w:r>
      <w:r>
        <w:rPr>
          <w:rFonts w:ascii="Calibri" w:hAnsi="Calibri"/>
          <w:sz w:val="20"/>
        </w:rPr>
        <w:t xml:space="preserve"> AD</w:t>
      </w:r>
    </w:p>
    <w:p w14:paraId="796AE4F3" w14:textId="77777777" w:rsidR="000D51B3" w:rsidRPr="004F0C3A" w:rsidRDefault="00260C69" w:rsidP="004639D7">
      <w:pPr>
        <w:autoSpaceDE w:val="0"/>
        <w:autoSpaceDN w:val="0"/>
        <w:adjustRightInd w:val="0"/>
        <w:ind w:left="3540" w:firstLine="708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/>
          <w:sz w:val="20"/>
        </w:rPr>
        <w:t>Accepted the order and checked</w:t>
      </w:r>
    </w:p>
    <w:p w14:paraId="14DE2648" w14:textId="77777777" w:rsidR="000D51B3" w:rsidRPr="004F0C3A" w:rsidRDefault="00260C69" w:rsidP="004639D7">
      <w:pPr>
        <w:autoSpaceDE w:val="0"/>
        <w:autoSpaceDN w:val="0"/>
        <w:adjustRightInd w:val="0"/>
        <w:ind w:left="3540" w:firstLine="708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/>
          <w:sz w:val="20"/>
        </w:rPr>
        <w:t>Customer's identity</w:t>
      </w:r>
    </w:p>
    <w:p w14:paraId="296F5021" w14:textId="77777777" w:rsidR="004639D7" w:rsidRDefault="004639D7" w:rsidP="000D51B3">
      <w:pPr>
        <w:jc w:val="center"/>
        <w:rPr>
          <w:rFonts w:ascii="Calibri" w:hAnsi="Calibri" w:cs="Calibri"/>
          <w:b/>
          <w:smallCaps/>
          <w:sz w:val="20"/>
          <w:szCs w:val="20"/>
        </w:rPr>
      </w:pPr>
    </w:p>
    <w:p w14:paraId="3880F47E" w14:textId="77777777" w:rsidR="00550281" w:rsidRPr="00ED6C20" w:rsidRDefault="00550281" w:rsidP="000D51B3">
      <w:pPr>
        <w:jc w:val="center"/>
        <w:rPr>
          <w:rFonts w:ascii="Calibri" w:hAnsi="Calibri" w:cs="Calibri"/>
          <w:b/>
          <w:smallCaps/>
          <w:sz w:val="20"/>
          <w:szCs w:val="20"/>
        </w:rPr>
      </w:pPr>
    </w:p>
    <w:p w14:paraId="2E61CFC4" w14:textId="0A4DD040" w:rsidR="000D51B3" w:rsidRPr="00ED6C20" w:rsidRDefault="000D51B3" w:rsidP="000D51B3">
      <w:pPr>
        <w:jc w:val="center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/>
          <w:b/>
          <w:smallCaps/>
          <w:sz w:val="20"/>
        </w:rPr>
        <w:t>declaration to order</w:t>
      </w:r>
      <w:r>
        <w:rPr>
          <w:rFonts w:ascii="Calibri" w:hAnsi="Calibri"/>
          <w:b/>
          <w:sz w:val="20"/>
        </w:rPr>
        <w:t xml:space="preserve"> № </w:t>
      </w:r>
      <w:bookmarkStart w:id="28" w:name="OrderID2"/>
      <w:bookmarkEnd w:id="28"/>
      <w:r w:rsidR="00F0070C">
        <w:rPr>
          <w:rFonts w:ascii="Calibri" w:hAnsi="Calibri"/>
          <w:b/>
          <w:sz w:val="20"/>
        </w:rPr>
        <w:t xml:space="preserve">     </w:t>
      </w:r>
      <w:r>
        <w:rPr>
          <w:rFonts w:ascii="Calibri" w:hAnsi="Calibri"/>
          <w:b/>
          <w:sz w:val="20"/>
        </w:rPr>
        <w:t xml:space="preserve"> dated from </w:t>
      </w:r>
      <w:bookmarkStart w:id="29" w:name="OrderDate2"/>
      <w:bookmarkEnd w:id="29"/>
    </w:p>
    <w:p w14:paraId="796C5A81" w14:textId="77777777" w:rsidR="000D51B3" w:rsidRPr="004F0C3A" w:rsidRDefault="000D51B3" w:rsidP="000D51B3">
      <w:pPr>
        <w:autoSpaceDE w:val="0"/>
        <w:autoSpaceDN w:val="0"/>
        <w:adjustRightInd w:val="0"/>
        <w:jc w:val="center"/>
        <w:rPr>
          <w:rFonts w:ascii="Calibri" w:hAnsi="Calibri" w:cs="Calibri"/>
          <w:b/>
          <w:sz w:val="20"/>
          <w:szCs w:val="20"/>
        </w:rPr>
      </w:pPr>
    </w:p>
    <w:p w14:paraId="4CD911EE" w14:textId="77777777" w:rsidR="000D51B3" w:rsidRPr="004F0C3A" w:rsidRDefault="000D51B3" w:rsidP="000D51B3">
      <w:pPr>
        <w:autoSpaceDE w:val="0"/>
        <w:autoSpaceDN w:val="0"/>
        <w:adjustRightInd w:val="0"/>
        <w:jc w:val="center"/>
        <w:rPr>
          <w:rFonts w:ascii="Calibri" w:hAnsi="Calibri" w:cs="Calibri"/>
          <w:b/>
          <w:sz w:val="20"/>
          <w:szCs w:val="20"/>
        </w:rPr>
      </w:pPr>
    </w:p>
    <w:p w14:paraId="3E91B619" w14:textId="77777777" w:rsidR="000D51B3" w:rsidRPr="00ED6C20" w:rsidRDefault="000D51B3" w:rsidP="000D51B3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/>
          <w:sz w:val="20"/>
        </w:rPr>
        <w:t xml:space="preserve">I, undersigned, </w:t>
      </w:r>
      <w:bookmarkStart w:id="30" w:name="ClientName2"/>
      <w:bookmarkEnd w:id="30"/>
    </w:p>
    <w:p w14:paraId="7703A05D" w14:textId="77777777" w:rsidR="000D51B3" w:rsidRPr="00ED6C20" w:rsidRDefault="00B51EDA" w:rsidP="000D51B3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/>
          <w:sz w:val="20"/>
        </w:rPr>
        <w:t>Do declare that:</w:t>
      </w:r>
    </w:p>
    <w:p w14:paraId="612C1455" w14:textId="77777777" w:rsidR="000D51B3" w:rsidRPr="00ED6C20" w:rsidRDefault="000D51B3" w:rsidP="000D51B3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/>
          <w:sz w:val="20"/>
        </w:rPr>
        <w:t>1. I do not possess inside information about the financial instruments to which the order refers, as well as for their issuer.</w:t>
      </w:r>
    </w:p>
    <w:p w14:paraId="7314E727" w14:textId="77777777" w:rsidR="000D51B3" w:rsidRPr="004F0C3A" w:rsidRDefault="000D51B3" w:rsidP="000D51B3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/>
          <w:sz w:val="20"/>
        </w:rPr>
        <w:t>2. The financial instruments subject to the redemption order are blocked / not blocked at the Central Depository AD (the correct one is underlined)</w:t>
      </w:r>
    </w:p>
    <w:p w14:paraId="03F4C10D" w14:textId="5D291170" w:rsidR="000D51B3" w:rsidRPr="00ED6C20" w:rsidRDefault="000D51B3" w:rsidP="000D51B3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/>
          <w:sz w:val="20"/>
        </w:rPr>
        <w:t xml:space="preserve">3. The </w:t>
      </w:r>
      <w:r w:rsidR="00F0070C">
        <w:rPr>
          <w:rFonts w:ascii="Calibri" w:hAnsi="Calibri"/>
          <w:sz w:val="20"/>
        </w:rPr>
        <w:t>deal,</w:t>
      </w:r>
      <w:r>
        <w:rPr>
          <w:rFonts w:ascii="Calibri" w:hAnsi="Calibri"/>
          <w:sz w:val="20"/>
        </w:rPr>
        <w:t xml:space="preserve"> subject to the order</w:t>
      </w:r>
      <w:r w:rsidR="00F0070C">
        <w:rPr>
          <w:rFonts w:ascii="Calibri" w:hAnsi="Calibri"/>
          <w:sz w:val="20"/>
        </w:rPr>
        <w:t>,</w:t>
      </w:r>
      <w:r>
        <w:rPr>
          <w:rFonts w:ascii="Calibri" w:hAnsi="Calibri"/>
          <w:sz w:val="20"/>
        </w:rPr>
        <w:t xml:space="preserve"> does not constitute a disguised purchase or sale of financial instruments.</w:t>
      </w:r>
    </w:p>
    <w:p w14:paraId="5F9EC931" w14:textId="77777777" w:rsidR="000D51B3" w:rsidRPr="00AA0B20" w:rsidRDefault="000D51B3" w:rsidP="000D51B3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/>
          <w:sz w:val="20"/>
        </w:rPr>
        <w:t>4. I was given the opportunity to get acquainted with the full prospectus of the mutual fund.</w:t>
      </w:r>
    </w:p>
    <w:p w14:paraId="699942DA" w14:textId="7D6F9E9B" w:rsidR="000D51B3" w:rsidRPr="00ED6C20" w:rsidRDefault="000D51B3" w:rsidP="000D51B3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/>
          <w:sz w:val="20"/>
        </w:rPr>
        <w:t>5. I am not committed /</w:t>
      </w:r>
      <w:r w:rsidR="00F0070C">
        <w:rPr>
          <w:rFonts w:ascii="Calibri" w:hAnsi="Calibri"/>
          <w:sz w:val="20"/>
        </w:rPr>
        <w:t>am committed</w:t>
      </w:r>
      <w:r>
        <w:rPr>
          <w:rFonts w:ascii="Calibri" w:hAnsi="Calibri"/>
          <w:sz w:val="20"/>
        </w:rPr>
        <w:t xml:space="preserve"> by profession </w:t>
      </w:r>
      <w:r w:rsidR="00F0070C">
        <w:rPr>
          <w:rFonts w:ascii="Calibri" w:hAnsi="Calibri"/>
          <w:sz w:val="20"/>
        </w:rPr>
        <w:t xml:space="preserve">with </w:t>
      </w:r>
      <w:r>
        <w:rPr>
          <w:rFonts w:ascii="Calibri" w:hAnsi="Calibri"/>
          <w:sz w:val="20"/>
        </w:rPr>
        <w:t xml:space="preserve">securities </w:t>
      </w:r>
      <w:r w:rsidR="00F0070C">
        <w:rPr>
          <w:rFonts w:ascii="Calibri" w:hAnsi="Calibri"/>
          <w:sz w:val="20"/>
        </w:rPr>
        <w:t xml:space="preserve">deals </w:t>
      </w:r>
      <w:r>
        <w:rPr>
          <w:rFonts w:ascii="Calibri" w:hAnsi="Calibri"/>
          <w:sz w:val="20"/>
        </w:rPr>
        <w:t xml:space="preserve">(declared in the case of an order submitted by an agent who is not an </w:t>
      </w:r>
      <w:r w:rsidR="00F0070C">
        <w:rPr>
          <w:rFonts w:ascii="Calibri" w:hAnsi="Calibri"/>
          <w:sz w:val="20"/>
        </w:rPr>
        <w:t>investment intermediary</w:t>
      </w:r>
      <w:r>
        <w:rPr>
          <w:rFonts w:ascii="Calibri" w:hAnsi="Calibri"/>
          <w:sz w:val="20"/>
        </w:rPr>
        <w:t>).</w:t>
      </w:r>
    </w:p>
    <w:p w14:paraId="37A68E2C" w14:textId="1F24DB56" w:rsidR="000D51B3" w:rsidRPr="00ED6C20" w:rsidRDefault="000D51B3" w:rsidP="000D51B3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/>
          <w:sz w:val="20"/>
        </w:rPr>
        <w:t xml:space="preserve">6. This order is granted exclusively by own initiative and the MC has not provided any advice or recommendations for the conclusion of the </w:t>
      </w:r>
      <w:r w:rsidR="00F0070C">
        <w:rPr>
          <w:rFonts w:ascii="Calibri" w:hAnsi="Calibri"/>
          <w:sz w:val="20"/>
        </w:rPr>
        <w:t>deal</w:t>
      </w:r>
      <w:r>
        <w:rPr>
          <w:rFonts w:ascii="Calibri" w:hAnsi="Calibri"/>
          <w:sz w:val="20"/>
        </w:rPr>
        <w:t xml:space="preserve"> subject to this order.</w:t>
      </w:r>
    </w:p>
    <w:p w14:paraId="0BA8F3D2" w14:textId="0B7D3E53" w:rsidR="000D51B3" w:rsidRPr="004F0C3A" w:rsidRDefault="00114E57" w:rsidP="000D51B3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/>
          <w:sz w:val="20"/>
        </w:rPr>
        <w:t xml:space="preserve">7. I have received the information that the MC is obliged to provide me, according to </w:t>
      </w:r>
      <w:r w:rsidR="009B6D1C" w:rsidRPr="009B6D1C">
        <w:rPr>
          <w:rFonts w:asciiTheme="minorHAnsi" w:hAnsiTheme="minorHAnsi" w:cstheme="minorHAnsi"/>
          <w:sz w:val="20"/>
          <w:szCs w:val="20"/>
        </w:rPr>
        <w:t>the Law on the Activity of Collective Investment Schemes and Other Undertakings for Collective Investments (LACISOUCI)</w:t>
      </w:r>
      <w:r>
        <w:rPr>
          <w:rFonts w:ascii="Calibri" w:hAnsi="Calibri"/>
          <w:sz w:val="20"/>
        </w:rPr>
        <w:t xml:space="preserve"> and its implementing regulations.</w:t>
      </w:r>
    </w:p>
    <w:p w14:paraId="6B9E7DDA" w14:textId="77777777" w:rsidR="000D51B3" w:rsidRPr="004F0C3A" w:rsidRDefault="00114E57" w:rsidP="000D51B3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/>
          <w:sz w:val="20"/>
        </w:rPr>
        <w:t>8. I have received a free copy of the short-term prospectus of the mutual fund.</w:t>
      </w:r>
    </w:p>
    <w:p w14:paraId="3A4F07BC" w14:textId="0F6577F3" w:rsidR="000D51B3" w:rsidRPr="004F0C3A" w:rsidRDefault="00114E57" w:rsidP="000D51B3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/>
          <w:sz w:val="20"/>
        </w:rPr>
        <w:t xml:space="preserve">9. I have not received advice </w:t>
      </w:r>
      <w:r w:rsidR="00D5487A">
        <w:rPr>
          <w:rFonts w:ascii="Calibri" w:hAnsi="Calibri"/>
          <w:sz w:val="20"/>
        </w:rPr>
        <w:t>by</w:t>
      </w:r>
      <w:r>
        <w:rPr>
          <w:rFonts w:ascii="Calibri" w:hAnsi="Calibri"/>
          <w:sz w:val="20"/>
        </w:rPr>
        <w:t xml:space="preserve"> the MC that I have not asked for myself.</w:t>
      </w:r>
    </w:p>
    <w:p w14:paraId="04E894BD" w14:textId="77777777" w:rsidR="000D51B3" w:rsidRPr="00ED6C20" w:rsidRDefault="000D51B3" w:rsidP="000D51B3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</w:p>
    <w:p w14:paraId="699EB72D" w14:textId="77777777" w:rsidR="000D51B3" w:rsidRPr="00ED6C20" w:rsidRDefault="000D51B3" w:rsidP="000D51B3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</w:p>
    <w:p w14:paraId="08E6331C" w14:textId="10F6DD37" w:rsidR="000D51B3" w:rsidRPr="00ED6C20" w:rsidRDefault="00D5487A" w:rsidP="000D51B3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/>
          <w:sz w:val="20"/>
        </w:rPr>
        <w:t>Declarer</w:t>
      </w:r>
      <w:r w:rsidR="000D51B3">
        <w:rPr>
          <w:rFonts w:ascii="Calibri" w:hAnsi="Calibri"/>
          <w:sz w:val="20"/>
        </w:rPr>
        <w:t xml:space="preserve"> (representative): …………………………… </w:t>
      </w:r>
    </w:p>
    <w:p w14:paraId="02437305" w14:textId="77777777" w:rsidR="000D51B3" w:rsidRPr="00ED6C20" w:rsidRDefault="000D51B3" w:rsidP="000D51B3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rFonts w:ascii="Calibri" w:hAnsi="Calibri"/>
          <w:sz w:val="20"/>
        </w:rPr>
        <w:t>(signature)</w:t>
      </w:r>
    </w:p>
    <w:p w14:paraId="70A042FB" w14:textId="77777777" w:rsidR="000D51B3" w:rsidRPr="00ED6C20" w:rsidRDefault="000D51B3" w:rsidP="000D51B3">
      <w:pPr>
        <w:ind w:left="3540"/>
        <w:rPr>
          <w:rFonts w:ascii="Calibri" w:hAnsi="Calibri" w:cs="Calibri"/>
          <w:b/>
          <w:sz w:val="20"/>
          <w:szCs w:val="20"/>
        </w:rPr>
      </w:pPr>
    </w:p>
    <w:p w14:paraId="4F3691EB" w14:textId="77777777" w:rsidR="000D51B3" w:rsidRPr="00ED6C20" w:rsidRDefault="000D51B3" w:rsidP="000D51B3">
      <w:pPr>
        <w:rPr>
          <w:rFonts w:ascii="Calibri" w:hAnsi="Calibri" w:cs="Calibri"/>
          <w:sz w:val="20"/>
          <w:szCs w:val="20"/>
        </w:rPr>
      </w:pPr>
    </w:p>
    <w:p w14:paraId="7B88C327" w14:textId="77777777" w:rsidR="002548E4" w:rsidRPr="004F0C3A" w:rsidRDefault="002548E4">
      <w:pPr>
        <w:rPr>
          <w:rFonts w:ascii="Calibri" w:hAnsi="Calibri" w:cs="Calibri"/>
          <w:sz w:val="20"/>
          <w:szCs w:val="20"/>
        </w:rPr>
      </w:pPr>
    </w:p>
    <w:p w14:paraId="48B3A6C1" w14:textId="77777777" w:rsidR="002548E4" w:rsidRPr="004F0C3A" w:rsidRDefault="002548E4">
      <w:pPr>
        <w:rPr>
          <w:rFonts w:ascii="Calibri" w:hAnsi="Calibri" w:cs="Calibri"/>
          <w:sz w:val="20"/>
          <w:szCs w:val="20"/>
        </w:rPr>
      </w:pPr>
    </w:p>
    <w:p w14:paraId="2F11100F" w14:textId="77777777" w:rsidR="002548E4" w:rsidRPr="004F0C3A" w:rsidRDefault="002548E4">
      <w:pPr>
        <w:rPr>
          <w:rFonts w:ascii="Calibri" w:hAnsi="Calibri" w:cs="Calibri"/>
          <w:sz w:val="20"/>
          <w:szCs w:val="20"/>
        </w:rPr>
      </w:pPr>
    </w:p>
    <w:p w14:paraId="3CA1D00A" w14:textId="77777777" w:rsidR="002548E4" w:rsidRPr="004F0C3A" w:rsidRDefault="002548E4">
      <w:pPr>
        <w:jc w:val="center"/>
        <w:rPr>
          <w:rFonts w:ascii="Calibri" w:hAnsi="Calibri" w:cs="Calibri"/>
          <w:sz w:val="20"/>
          <w:szCs w:val="20"/>
        </w:rPr>
      </w:pPr>
    </w:p>
    <w:p w14:paraId="26B6D924" w14:textId="77777777" w:rsidR="002548E4" w:rsidRPr="00ED6C20" w:rsidRDefault="002548E4">
      <w:pPr>
        <w:jc w:val="both"/>
        <w:rPr>
          <w:rFonts w:ascii="Calibri" w:hAnsi="Calibri" w:cs="Calibri"/>
          <w:sz w:val="20"/>
          <w:szCs w:val="20"/>
        </w:rPr>
        <w:sectPr w:rsidR="002548E4" w:rsidRPr="00ED6C20" w:rsidSect="006873D4">
          <w:headerReference w:type="default" r:id="rId8"/>
          <w:pgSz w:w="11906" w:h="16838"/>
          <w:pgMar w:top="1417" w:right="1417" w:bottom="1417" w:left="1985" w:header="426" w:footer="708" w:gutter="0"/>
          <w:cols w:space="708"/>
          <w:docGrid w:linePitch="360"/>
        </w:sectPr>
      </w:pPr>
    </w:p>
    <w:p w14:paraId="4FB4F4D2" w14:textId="77777777" w:rsidR="002548E4" w:rsidRPr="00ED6C20" w:rsidRDefault="002548E4">
      <w:pPr>
        <w:jc w:val="both"/>
        <w:rPr>
          <w:rFonts w:ascii="Calibri" w:hAnsi="Calibri" w:cs="Calibri"/>
          <w:sz w:val="20"/>
          <w:szCs w:val="20"/>
        </w:rPr>
        <w:sectPr w:rsidR="002548E4" w:rsidRPr="00ED6C20">
          <w:type w:val="continuous"/>
          <w:pgSz w:w="11906" w:h="16838"/>
          <w:pgMar w:top="1417" w:right="1417" w:bottom="1417" w:left="1985" w:header="708" w:footer="708" w:gutter="0"/>
          <w:cols w:num="3" w:space="709"/>
          <w:docGrid w:linePitch="360"/>
        </w:sectPr>
      </w:pPr>
    </w:p>
    <w:p w14:paraId="7FA813DB" w14:textId="5393751B" w:rsidR="006C44AF" w:rsidRPr="00ED6C20" w:rsidRDefault="006C44AF" w:rsidP="00D439A9">
      <w:pPr>
        <w:autoSpaceDE w:val="0"/>
        <w:autoSpaceDN w:val="0"/>
        <w:adjustRightInd w:val="0"/>
        <w:rPr>
          <w:rFonts w:ascii="Calibri" w:hAnsi="Calibri" w:cs="Calibri"/>
          <w:b/>
          <w:sz w:val="20"/>
          <w:szCs w:val="20"/>
        </w:rPr>
      </w:pPr>
      <w:bookmarkStart w:id="31" w:name="_GoBack"/>
      <w:bookmarkEnd w:id="31"/>
    </w:p>
    <w:sectPr w:rsidR="006C44AF" w:rsidRPr="00ED6C20">
      <w:type w:val="continuous"/>
      <w:pgSz w:w="11906" w:h="16838"/>
      <w:pgMar w:top="1417" w:right="1417" w:bottom="1417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A72CEF" w14:textId="77777777" w:rsidR="00DC4D55" w:rsidRDefault="00DC4D55">
      <w:r>
        <w:separator/>
      </w:r>
    </w:p>
  </w:endnote>
  <w:endnote w:type="continuationSeparator" w:id="0">
    <w:p w14:paraId="6F881A00" w14:textId="77777777" w:rsidR="00DC4D55" w:rsidRDefault="00DC4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905A6B" w14:textId="77777777" w:rsidR="00DC4D55" w:rsidRDefault="00DC4D55">
      <w:r>
        <w:separator/>
      </w:r>
    </w:p>
  </w:footnote>
  <w:footnote w:type="continuationSeparator" w:id="0">
    <w:p w14:paraId="236768E9" w14:textId="77777777" w:rsidR="00DC4D55" w:rsidRDefault="00DC4D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-778" w:type="dxa"/>
      <w:tblLook w:val="04A0" w:firstRow="1" w:lastRow="0" w:firstColumn="1" w:lastColumn="0" w:noHBand="0" w:noVBand="1"/>
    </w:tblPr>
    <w:tblGrid>
      <w:gridCol w:w="2292"/>
      <w:gridCol w:w="7206"/>
    </w:tblGrid>
    <w:tr w:rsidR="009E42B4" w14:paraId="64F53FCB" w14:textId="77777777" w:rsidTr="00131155">
      <w:trPr>
        <w:trHeight w:val="1275"/>
      </w:trPr>
      <w:tc>
        <w:tcPr>
          <w:tcW w:w="2304" w:type="dxa"/>
          <w:shd w:val="clear" w:color="auto" w:fill="auto"/>
        </w:tcPr>
        <w:p w14:paraId="5B071D55" w14:textId="173E7EAD" w:rsidR="009E42B4" w:rsidRPr="00F72DA4" w:rsidRDefault="00ED6C20" w:rsidP="00131155">
          <w:pPr>
            <w:jc w:val="center"/>
          </w:pPr>
          <w:r>
            <w:rPr>
              <w:rFonts w:cs="Calibri"/>
              <w:noProof/>
              <w:sz w:val="36"/>
              <w:szCs w:val="36"/>
              <w:lang w:val="bg-BG" w:eastAsia="bg-BG" w:bidi="ar-SA"/>
            </w:rPr>
            <w:drawing>
              <wp:inline distT="0" distB="0" distL="0" distR="0" wp14:anchorId="0287CC87" wp14:editId="370007F8">
                <wp:extent cx="1247775" cy="685800"/>
                <wp:effectExtent l="0" t="0" r="9525" b="0"/>
                <wp:docPr id="1" name="Picture 2" descr="e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777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96" w:type="dxa"/>
          <w:shd w:val="clear" w:color="auto" w:fill="auto"/>
        </w:tcPr>
        <w:p w14:paraId="3AFD2E8E" w14:textId="77777777" w:rsidR="009E42B4" w:rsidRDefault="009E42B4" w:rsidP="00131155">
          <w:pPr>
            <w:pStyle w:val="Header"/>
            <w:tabs>
              <w:tab w:val="left" w:pos="1560"/>
              <w:tab w:val="left" w:pos="3828"/>
            </w:tabs>
            <w:ind w:right="45" w:hanging="142"/>
          </w:pPr>
          <w:r>
            <w:t xml:space="preserve"> </w:t>
          </w:r>
        </w:p>
        <w:p w14:paraId="1DEFCDE9" w14:textId="77777777" w:rsidR="009E42B4" w:rsidRPr="00F72DA4" w:rsidRDefault="009E42B4" w:rsidP="00131155">
          <w:pPr>
            <w:pStyle w:val="Header"/>
            <w:tabs>
              <w:tab w:val="left" w:pos="1560"/>
              <w:tab w:val="left" w:pos="3828"/>
            </w:tabs>
            <w:ind w:right="45" w:hanging="142"/>
            <w:rPr>
              <w:rFonts w:cs="Calibri"/>
              <w:color w:val="404040"/>
              <w:sz w:val="14"/>
              <w:szCs w:val="14"/>
            </w:rPr>
          </w:pPr>
          <w:r>
            <w:rPr>
              <w:color w:val="404040"/>
              <w:sz w:val="14"/>
            </w:rPr>
            <w:t xml:space="preserve">  EF Asset Management AD</w:t>
          </w:r>
          <w:r>
            <w:tab/>
          </w:r>
          <w:r>
            <w:rPr>
              <w:color w:val="404040"/>
              <w:sz w:val="14"/>
            </w:rPr>
            <w:t>43 Christopher Columbus Blvd. 1592 Sofia, Bulgaria</w:t>
          </w:r>
        </w:p>
        <w:p w14:paraId="13BB32B2" w14:textId="77777777" w:rsidR="009E42B4" w:rsidRPr="00F72DA4" w:rsidRDefault="009E42B4" w:rsidP="00131155">
          <w:pPr>
            <w:pStyle w:val="Header"/>
            <w:tabs>
              <w:tab w:val="left" w:pos="1560"/>
              <w:tab w:val="left" w:pos="3828"/>
            </w:tabs>
            <w:ind w:right="45" w:hanging="142"/>
            <w:rPr>
              <w:rFonts w:cs="Calibri"/>
              <w:color w:val="404040"/>
              <w:sz w:val="14"/>
              <w:szCs w:val="14"/>
            </w:rPr>
          </w:pPr>
          <w:r>
            <w:rPr>
              <w:color w:val="404040"/>
              <w:sz w:val="14"/>
            </w:rPr>
            <w:t xml:space="preserve">  Tel.: + 359 (2) 9021 944</w:t>
          </w:r>
          <w:r>
            <w:tab/>
          </w:r>
          <w:r>
            <w:rPr>
              <w:color w:val="404040"/>
              <w:sz w:val="14"/>
            </w:rPr>
            <w:t>Fax: +359 (0) 2 981 14 96</w:t>
          </w:r>
        </w:p>
        <w:p w14:paraId="0F94A258" w14:textId="77777777" w:rsidR="009E42B4" w:rsidRDefault="009E42B4" w:rsidP="00131155">
          <w:pPr>
            <w:pStyle w:val="Header"/>
            <w:pBdr>
              <w:bottom w:val="single" w:sz="6" w:space="1" w:color="auto"/>
            </w:pBdr>
            <w:tabs>
              <w:tab w:val="left" w:pos="1560"/>
              <w:tab w:val="left" w:pos="3828"/>
            </w:tabs>
            <w:ind w:right="45" w:hanging="142"/>
            <w:rPr>
              <w:rStyle w:val="Hyperlink"/>
              <w:rFonts w:cs="Calibri"/>
              <w:sz w:val="14"/>
              <w:szCs w:val="14"/>
            </w:rPr>
          </w:pPr>
          <w:r>
            <w:rPr>
              <w:color w:val="404040"/>
              <w:sz w:val="14"/>
            </w:rPr>
            <w:t xml:space="preserve">  office@efam.bg</w:t>
          </w:r>
          <w:r>
            <w:tab/>
          </w:r>
          <w:hyperlink r:id="rId2">
            <w:r>
              <w:rPr>
                <w:rStyle w:val="Hyperlink"/>
                <w:sz w:val="14"/>
              </w:rPr>
              <w:t>www.efam.bg</w:t>
            </w:r>
          </w:hyperlink>
        </w:p>
        <w:p w14:paraId="5424CEFA" w14:textId="77777777" w:rsidR="009E42B4" w:rsidRDefault="009E42B4" w:rsidP="00131155">
          <w:pPr>
            <w:pStyle w:val="Header"/>
            <w:pBdr>
              <w:bottom w:val="single" w:sz="6" w:space="1" w:color="auto"/>
            </w:pBdr>
            <w:tabs>
              <w:tab w:val="left" w:pos="1560"/>
              <w:tab w:val="left" w:pos="3828"/>
            </w:tabs>
            <w:ind w:right="45" w:hanging="142"/>
            <w:rPr>
              <w:rStyle w:val="Hyperlink"/>
              <w:rFonts w:cs="Calibri"/>
              <w:sz w:val="14"/>
              <w:szCs w:val="14"/>
            </w:rPr>
          </w:pPr>
        </w:p>
        <w:p w14:paraId="232531D3" w14:textId="77777777" w:rsidR="009E42B4" w:rsidRPr="00F72DA4" w:rsidRDefault="009E42B4" w:rsidP="00131155">
          <w:pPr>
            <w:pStyle w:val="Header"/>
            <w:pBdr>
              <w:bottom w:val="single" w:sz="6" w:space="1" w:color="auto"/>
            </w:pBdr>
            <w:tabs>
              <w:tab w:val="left" w:pos="1560"/>
              <w:tab w:val="left" w:pos="3828"/>
            </w:tabs>
            <w:ind w:right="45" w:hanging="142"/>
            <w:rPr>
              <w:rFonts w:cs="Calibri"/>
              <w:color w:val="404040"/>
              <w:sz w:val="14"/>
              <w:szCs w:val="14"/>
            </w:rPr>
          </w:pPr>
        </w:p>
      </w:tc>
    </w:tr>
  </w:tbl>
  <w:p w14:paraId="2F9D4E46" w14:textId="77777777" w:rsidR="004639D7" w:rsidRPr="009E42B4" w:rsidRDefault="004639D7" w:rsidP="009E42B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CB3A92"/>
    <w:multiLevelType w:val="hybridMultilevel"/>
    <w:tmpl w:val="75EECB1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4AF"/>
    <w:rsid w:val="000026A4"/>
    <w:rsid w:val="000379AD"/>
    <w:rsid w:val="00052F3C"/>
    <w:rsid w:val="00061737"/>
    <w:rsid w:val="000823C5"/>
    <w:rsid w:val="000873D5"/>
    <w:rsid w:val="000D51B3"/>
    <w:rsid w:val="000E08A4"/>
    <w:rsid w:val="001035E1"/>
    <w:rsid w:val="00114E57"/>
    <w:rsid w:val="00131155"/>
    <w:rsid w:val="00147A9F"/>
    <w:rsid w:val="00171305"/>
    <w:rsid w:val="00181148"/>
    <w:rsid w:val="001F36E5"/>
    <w:rsid w:val="00233486"/>
    <w:rsid w:val="00247139"/>
    <w:rsid w:val="002548E4"/>
    <w:rsid w:val="00260C69"/>
    <w:rsid w:val="002A6DAD"/>
    <w:rsid w:val="002F5A5A"/>
    <w:rsid w:val="004639D7"/>
    <w:rsid w:val="004A4EF5"/>
    <w:rsid w:val="004B29B8"/>
    <w:rsid w:val="004F0C3A"/>
    <w:rsid w:val="0052533C"/>
    <w:rsid w:val="00550281"/>
    <w:rsid w:val="005E0BCE"/>
    <w:rsid w:val="00625180"/>
    <w:rsid w:val="00632F9C"/>
    <w:rsid w:val="00677915"/>
    <w:rsid w:val="006873D4"/>
    <w:rsid w:val="006C44AF"/>
    <w:rsid w:val="006F509C"/>
    <w:rsid w:val="00740630"/>
    <w:rsid w:val="0081779B"/>
    <w:rsid w:val="009B4258"/>
    <w:rsid w:val="009B6D1C"/>
    <w:rsid w:val="009E42B4"/>
    <w:rsid w:val="00A31558"/>
    <w:rsid w:val="00AA0B20"/>
    <w:rsid w:val="00AA2ED0"/>
    <w:rsid w:val="00AD3506"/>
    <w:rsid w:val="00B51EDA"/>
    <w:rsid w:val="00BC1166"/>
    <w:rsid w:val="00BE6CAB"/>
    <w:rsid w:val="00D439A9"/>
    <w:rsid w:val="00D5487A"/>
    <w:rsid w:val="00D55D6A"/>
    <w:rsid w:val="00DC1C0D"/>
    <w:rsid w:val="00DC4D55"/>
    <w:rsid w:val="00E54060"/>
    <w:rsid w:val="00EB5C64"/>
    <w:rsid w:val="00ED6C20"/>
    <w:rsid w:val="00F00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;"/>
  <w14:docId w14:val="488A25D0"/>
  <w15:docId w15:val="{83ABE4FF-6BBD-4D6C-ACBE-161DBEDA1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en-GB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0D51B3"/>
    <w:pPr>
      <w:keepNext/>
      <w:autoSpaceDE w:val="0"/>
      <w:autoSpaceDN w:val="0"/>
      <w:adjustRightInd w:val="0"/>
      <w:jc w:val="center"/>
      <w:outlineLvl w:val="0"/>
    </w:pPr>
    <w:rPr>
      <w:rFonts w:ascii="Tahoma" w:hAnsi="Tahoma"/>
      <w:b/>
      <w:smallCap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Header">
    <w:name w:val="header"/>
    <w:basedOn w:val="Normal"/>
    <w:link w:val="HeaderChar"/>
    <w:pPr>
      <w:tabs>
        <w:tab w:val="center" w:pos="4536"/>
        <w:tab w:val="right" w:pos="9072"/>
      </w:tabs>
    </w:pPr>
  </w:style>
  <w:style w:type="character" w:customStyle="1" w:styleId="CharChar1">
    <w:name w:val="Char Char1"/>
    <w:rPr>
      <w:sz w:val="24"/>
      <w:szCs w:val="24"/>
      <w:lang w:val="en-GB" w:eastAsia="en-GB"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customStyle="1" w:styleId="CharChar">
    <w:name w:val="Char Char"/>
    <w:rPr>
      <w:sz w:val="24"/>
      <w:szCs w:val="24"/>
      <w:lang w:val="en-GB" w:eastAsia="en-GB"/>
    </w:rPr>
  </w:style>
  <w:style w:type="character" w:styleId="PageNumber">
    <w:name w:val="page number"/>
    <w:basedOn w:val="DefaultParagraphFont"/>
  </w:style>
  <w:style w:type="character" w:customStyle="1" w:styleId="HeaderChar">
    <w:name w:val="Header Char"/>
    <w:link w:val="Header"/>
    <w:rsid w:val="009E42B4"/>
    <w:rPr>
      <w:sz w:val="24"/>
      <w:szCs w:val="24"/>
      <w:lang w:val="en-GB" w:eastAsia="en-GB"/>
    </w:rPr>
  </w:style>
  <w:style w:type="character" w:styleId="Hyperlink">
    <w:name w:val="Hyperlink"/>
    <w:unhideWhenUsed/>
    <w:rsid w:val="009E42B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811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fam.bg/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EF_ASSET_MANAGEMENT\Eurosys\Rpt\Poruchka%20Zapisvan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6B1E4B-16E0-49BD-8739-93CBBA5A3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Poruchka Zapisvane.dot</Template>
  <TotalTime>85</TotalTime>
  <Pages>2</Pages>
  <Words>590</Words>
  <Characters>3366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sis</Company>
  <LinksUpToDate>false</LinksUpToDate>
  <CharactersWithSpaces>3949</CharactersWithSpaces>
  <SharedDoc>false</SharedDoc>
  <HLinks>
    <vt:vector size="6" baseType="variant">
      <vt:variant>
        <vt:i4>6684729</vt:i4>
      </vt:variant>
      <vt:variant>
        <vt:i4>0</vt:i4>
      </vt:variant>
      <vt:variant>
        <vt:i4>0</vt:i4>
      </vt:variant>
      <vt:variant>
        <vt:i4>5</vt:i4>
      </vt:variant>
      <vt:variant>
        <vt:lpwstr>http://www.efam.bg/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Ivelina Ivanova</dc:creator>
  <cp:lastModifiedBy>Olga Yordanova</cp:lastModifiedBy>
  <cp:revision>19</cp:revision>
  <cp:lastPrinted>2010-07-05T07:13:00Z</cp:lastPrinted>
  <dcterms:created xsi:type="dcterms:W3CDTF">2019-05-17T09:08:00Z</dcterms:created>
  <dcterms:modified xsi:type="dcterms:W3CDTF">2019-05-29T09:49:00Z</dcterms:modified>
</cp:coreProperties>
</file>